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880" w:type="dxa"/>
        <w:tblInd w:w="-1002" w:type="dxa"/>
        <w:tblCellMar>
          <w:top w:w="24" w:type="dxa"/>
          <w:left w:w="100" w:type="dxa"/>
          <w:right w:w="79" w:type="dxa"/>
        </w:tblCellMar>
        <w:tblLook w:val="04A0" w:firstRow="1" w:lastRow="0" w:firstColumn="1" w:lastColumn="0" w:noHBand="0" w:noVBand="1"/>
      </w:tblPr>
      <w:tblGrid>
        <w:gridCol w:w="3971"/>
        <w:gridCol w:w="3970"/>
        <w:gridCol w:w="3969"/>
        <w:gridCol w:w="3970"/>
      </w:tblGrid>
      <w:tr w:rsidR="007720A6">
        <w:trPr>
          <w:trHeight w:val="287"/>
        </w:trPr>
        <w:tc>
          <w:tcPr>
            <w:tcW w:w="15880" w:type="dxa"/>
            <w:gridSpan w:val="4"/>
            <w:tcBorders>
              <w:top w:val="single" w:sz="4" w:space="0" w:color="000000"/>
              <w:left w:val="nil"/>
              <w:bottom w:val="single" w:sz="4" w:space="0" w:color="FFFFFF"/>
              <w:right w:val="single" w:sz="4" w:space="0" w:color="FFFFFF"/>
            </w:tcBorders>
            <w:shd w:val="clear" w:color="auto" w:fill="000000"/>
          </w:tcPr>
          <w:p w:rsidR="007720A6" w:rsidRDefault="00347099">
            <w:pPr>
              <w:ind w:right="22"/>
              <w:jc w:val="center"/>
            </w:pPr>
            <w:r>
              <w:rPr>
                <w:color w:val="FFFFFF"/>
              </w:rPr>
              <w:t xml:space="preserve"> </w:t>
            </w:r>
            <w:r>
              <w:rPr>
                <w:color w:val="FFFFFF"/>
                <w:sz w:val="20"/>
              </w:rPr>
              <w:t>Year 1</w:t>
            </w:r>
            <w:r>
              <w:rPr>
                <w:color w:val="FFFFFF"/>
              </w:rPr>
              <w:t xml:space="preserve"> </w:t>
            </w:r>
          </w:p>
        </w:tc>
      </w:tr>
      <w:tr w:rsidR="007720A6">
        <w:trPr>
          <w:trHeight w:val="293"/>
        </w:trPr>
        <w:tc>
          <w:tcPr>
            <w:tcW w:w="15880" w:type="dxa"/>
            <w:gridSpan w:val="4"/>
            <w:tcBorders>
              <w:top w:val="single" w:sz="4" w:space="0" w:color="FFFFFF"/>
              <w:left w:val="nil"/>
              <w:bottom w:val="nil"/>
              <w:right w:val="nil"/>
            </w:tcBorders>
            <w:shd w:val="clear" w:color="auto" w:fill="000000"/>
          </w:tcPr>
          <w:p w:rsidR="007720A6" w:rsidRDefault="00347099">
            <w:pPr>
              <w:tabs>
                <w:tab w:val="center" w:pos="3869"/>
                <w:tab w:val="center" w:pos="11809"/>
              </w:tabs>
            </w:pPr>
            <w:r>
              <w:tab/>
            </w:r>
            <w:r>
              <w:rPr>
                <w:color w:val="FFFF65"/>
                <w:sz w:val="20"/>
              </w:rPr>
              <w:t xml:space="preserve">Number – addition and subtraction </w:t>
            </w:r>
            <w:r>
              <w:rPr>
                <w:color w:val="FFFF65"/>
                <w:sz w:val="20"/>
              </w:rPr>
              <w:tab/>
            </w:r>
            <w:r>
              <w:rPr>
                <w:color w:val="00CCFF"/>
                <w:sz w:val="20"/>
              </w:rPr>
              <w:t xml:space="preserve">Number – multiplication and division </w:t>
            </w:r>
          </w:p>
        </w:tc>
      </w:tr>
      <w:tr w:rsidR="00E2761A" w:rsidTr="00E2761A">
        <w:trPr>
          <w:trHeight w:val="3158"/>
        </w:trPr>
        <w:tc>
          <w:tcPr>
            <w:tcW w:w="3971" w:type="dxa"/>
            <w:vMerge w:val="restart"/>
            <w:tcBorders>
              <w:top w:val="nil"/>
              <w:left w:val="single" w:sz="4" w:space="0" w:color="000000"/>
              <w:right w:val="single" w:sz="4" w:space="0" w:color="000000"/>
            </w:tcBorders>
          </w:tcPr>
          <w:p w:rsidR="00E2761A" w:rsidRDefault="00E2761A">
            <w:pPr>
              <w:spacing w:after="6"/>
              <w:ind w:left="9"/>
            </w:pPr>
            <w:r>
              <w:rPr>
                <w:sz w:val="10"/>
              </w:rPr>
              <w:t xml:space="preserve">represent and use number bonds up to 20 </w:t>
            </w:r>
          </w:p>
          <w:p w:rsidR="00E2761A" w:rsidRDefault="00E2761A">
            <w:pPr>
              <w:spacing w:after="6"/>
              <w:ind w:left="9"/>
            </w:pPr>
            <w:r>
              <w:rPr>
                <w:sz w:val="10"/>
              </w:rPr>
              <w:t xml:space="preserve"> Adding 1      Doubles of numbers</w:t>
            </w:r>
            <w:r w:rsidR="00512BB8">
              <w:rPr>
                <w:sz w:val="10"/>
              </w:rPr>
              <w:t xml:space="preserve"> to 5</w:t>
            </w:r>
            <w:bookmarkStart w:id="0" w:name="_GoBack"/>
            <w:bookmarkEnd w:id="0"/>
            <w:r>
              <w:rPr>
                <w:sz w:val="10"/>
              </w:rPr>
              <w:t xml:space="preserve">    Adding 2 </w:t>
            </w:r>
          </w:p>
          <w:p w:rsidR="00E2761A" w:rsidRDefault="00E2761A">
            <w:pPr>
              <w:spacing w:after="2" w:line="272" w:lineRule="auto"/>
              <w:ind w:left="9"/>
              <w:jc w:val="both"/>
            </w:pPr>
            <w:r>
              <w:rPr>
                <w:color w:val="548DD4"/>
                <w:sz w:val="10"/>
              </w:rPr>
              <w:t xml:space="preserve">Start with number bonds to 10 then build.  Use a wide range of objects (including fingers!) and images to model the bonds, e.g. interlocking cubes. </w:t>
            </w:r>
          </w:p>
          <w:p w:rsidR="00E2761A" w:rsidRDefault="00E2761A">
            <w:pPr>
              <w:ind w:left="9"/>
            </w:pPr>
            <w:r>
              <w:rPr>
                <w:color w:val="548DD4"/>
                <w:sz w:val="10"/>
              </w:rPr>
              <w:t xml:space="preserve"> </w:t>
            </w:r>
          </w:p>
          <w:p w:rsidR="00E2761A" w:rsidRDefault="00E2761A">
            <w:pPr>
              <w:jc w:val="right"/>
            </w:pPr>
            <w:r>
              <w:rPr>
                <w:noProof/>
              </w:rPr>
              <w:drawing>
                <wp:inline distT="0" distB="0" distL="0" distR="0" wp14:anchorId="23D138B5" wp14:editId="2C793DAA">
                  <wp:extent cx="2382012" cy="1184148"/>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
                          <a:stretch>
                            <a:fillRect/>
                          </a:stretch>
                        </pic:blipFill>
                        <pic:spPr>
                          <a:xfrm>
                            <a:off x="0" y="0"/>
                            <a:ext cx="2382012" cy="1184148"/>
                          </a:xfrm>
                          <a:prstGeom prst="rect">
                            <a:avLst/>
                          </a:prstGeom>
                        </pic:spPr>
                      </pic:pic>
                    </a:graphicData>
                  </a:graphic>
                </wp:inline>
              </w:drawing>
            </w:r>
            <w:r>
              <w:rPr>
                <w:color w:val="548DD4"/>
                <w:sz w:val="10"/>
              </w:rPr>
              <w:t xml:space="preserve"> </w:t>
            </w:r>
          </w:p>
          <w:p w:rsidR="00E2761A" w:rsidRDefault="00E2761A" w:rsidP="00E2761A">
            <w:pPr>
              <w:ind w:left="9"/>
              <w:rPr>
                <w:sz w:val="10"/>
              </w:rPr>
            </w:pPr>
            <w:r>
              <w:rPr>
                <w:sz w:val="10"/>
              </w:rPr>
              <w:t xml:space="preserve">Adding 10 to a number        </w:t>
            </w:r>
          </w:p>
          <w:p w:rsidR="00E2761A" w:rsidRDefault="00E2761A" w:rsidP="00E2761A">
            <w:pPr>
              <w:ind w:left="9"/>
              <w:rPr>
                <w:sz w:val="10"/>
              </w:rPr>
            </w:pPr>
            <w:r>
              <w:rPr>
                <w:sz w:val="10"/>
              </w:rPr>
              <w:t>Adding 0 to a number</w:t>
            </w:r>
          </w:p>
          <w:p w:rsidR="00E2761A" w:rsidRDefault="00E2761A" w:rsidP="00E2761A">
            <w:pPr>
              <w:ind w:left="9"/>
              <w:rPr>
                <w:sz w:val="10"/>
              </w:rPr>
            </w:pPr>
            <w:r>
              <w:rPr>
                <w:sz w:val="10"/>
              </w:rPr>
              <w:t>Near double</w:t>
            </w:r>
          </w:p>
          <w:p w:rsidR="00E2761A" w:rsidRDefault="00E2761A" w:rsidP="00E2761A">
            <w:pPr>
              <w:ind w:left="9"/>
              <w:rPr>
                <w:sz w:val="10"/>
              </w:rPr>
            </w:pPr>
            <w:r>
              <w:rPr>
                <w:sz w:val="10"/>
              </w:rPr>
              <w:t>The ones without a family 5+3, 3+5, 6+3, 3+6</w:t>
            </w:r>
          </w:p>
          <w:p w:rsidR="00E2761A" w:rsidRDefault="00E2761A" w:rsidP="00E2761A"/>
          <w:p w:rsidR="00E2761A" w:rsidRDefault="00E2761A" w:rsidP="00E2761A">
            <w:pPr>
              <w:spacing w:after="6"/>
              <w:ind w:left="9"/>
            </w:pPr>
            <w:r>
              <w:rPr>
                <w:sz w:val="10"/>
              </w:rPr>
              <w:t xml:space="preserve">add one-digit and two-digit numbers to 20, including zero </w:t>
            </w:r>
          </w:p>
          <w:p w:rsidR="00E2761A" w:rsidRDefault="00E2761A">
            <w:pPr>
              <w:spacing w:after="6"/>
              <w:ind w:left="9"/>
            </w:pPr>
          </w:p>
          <w:p w:rsidR="00E2761A" w:rsidRDefault="00E2761A">
            <w:pPr>
              <w:spacing w:line="272" w:lineRule="auto"/>
              <w:ind w:left="9"/>
            </w:pPr>
            <w:r>
              <w:rPr>
                <w:color w:val="548DD4"/>
                <w:sz w:val="10"/>
              </w:rPr>
              <w:t xml:space="preserve">Bead strings or bead bars can be used to illustrate addition including bridging ten by counting on 2 then 3. </w:t>
            </w:r>
          </w:p>
          <w:p w:rsidR="00E2761A" w:rsidRDefault="00E2761A">
            <w:pPr>
              <w:spacing w:after="6"/>
              <w:ind w:left="9"/>
            </w:pPr>
            <w:r>
              <w:rPr>
                <w:color w:val="548DD4"/>
                <w:sz w:val="10"/>
              </w:rPr>
              <w:t xml:space="preserve"> </w:t>
            </w:r>
          </w:p>
          <w:p w:rsidR="00E2761A" w:rsidRDefault="00E2761A">
            <w:pPr>
              <w:ind w:left="9"/>
            </w:pPr>
            <w:r>
              <w:rPr>
                <w:color w:val="548DD4"/>
                <w:sz w:val="10"/>
              </w:rPr>
              <w:t xml:space="preserve">8 + 5 </w:t>
            </w:r>
          </w:p>
          <w:p w:rsidR="00E2761A" w:rsidRDefault="00E2761A">
            <w:pPr>
              <w:spacing w:after="101"/>
              <w:ind w:left="544"/>
            </w:pPr>
            <w:r>
              <w:rPr>
                <w:noProof/>
              </w:rPr>
              <w:drawing>
                <wp:inline distT="0" distB="0" distL="0" distR="0" wp14:anchorId="1B147CFA" wp14:editId="7C0B30BF">
                  <wp:extent cx="1889760" cy="274320"/>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6"/>
                          <a:stretch>
                            <a:fillRect/>
                          </a:stretch>
                        </pic:blipFill>
                        <pic:spPr>
                          <a:xfrm>
                            <a:off x="0" y="0"/>
                            <a:ext cx="1889760" cy="274320"/>
                          </a:xfrm>
                          <a:prstGeom prst="rect">
                            <a:avLst/>
                          </a:prstGeom>
                        </pic:spPr>
                      </pic:pic>
                    </a:graphicData>
                  </a:graphic>
                </wp:inline>
              </w:drawing>
            </w:r>
          </w:p>
          <w:p w:rsidR="00E2761A" w:rsidRDefault="00E2761A">
            <w:pPr>
              <w:spacing w:after="6"/>
              <w:ind w:left="9"/>
            </w:pPr>
            <w:r>
              <w:rPr>
                <w:sz w:val="10"/>
              </w:rPr>
              <w:t xml:space="preserve"> </w:t>
            </w:r>
          </w:p>
          <w:p w:rsidR="00E2761A" w:rsidRDefault="00E2761A">
            <w:pPr>
              <w:ind w:left="9"/>
            </w:pPr>
            <w:r>
              <w:rPr>
                <w:color w:val="548DD4"/>
                <w:sz w:val="10"/>
              </w:rPr>
              <w:t xml:space="preserve">On a prepared number line… 7 + 4 = 11 </w:t>
            </w:r>
          </w:p>
          <w:p w:rsidR="00E2761A" w:rsidRDefault="00E2761A">
            <w:pPr>
              <w:ind w:right="2"/>
              <w:jc w:val="right"/>
            </w:pPr>
            <w:r>
              <w:rPr>
                <w:noProof/>
              </w:rPr>
              <w:drawing>
                <wp:inline distT="0" distB="0" distL="0" distR="0" wp14:anchorId="545A1CDA" wp14:editId="2011AEA4">
                  <wp:extent cx="2380488" cy="4572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
                          <a:stretch>
                            <a:fillRect/>
                          </a:stretch>
                        </pic:blipFill>
                        <pic:spPr>
                          <a:xfrm>
                            <a:off x="0" y="0"/>
                            <a:ext cx="2380488" cy="457200"/>
                          </a:xfrm>
                          <a:prstGeom prst="rect">
                            <a:avLst/>
                          </a:prstGeom>
                        </pic:spPr>
                      </pic:pic>
                    </a:graphicData>
                  </a:graphic>
                </wp:inline>
              </w:drawing>
            </w:r>
            <w:r>
              <w:rPr>
                <w:color w:val="548DD4"/>
                <w:sz w:val="10"/>
              </w:rPr>
              <w:t xml:space="preserve"> </w:t>
            </w:r>
          </w:p>
          <w:p w:rsidR="00E2761A" w:rsidRDefault="00E2761A">
            <w:pPr>
              <w:spacing w:after="6"/>
              <w:ind w:left="9"/>
            </w:pPr>
            <w:r>
              <w:rPr>
                <w:color w:val="548DD4"/>
                <w:sz w:val="10"/>
              </w:rPr>
              <w:t xml:space="preserve"> </w:t>
            </w:r>
          </w:p>
          <w:p w:rsidR="00E2761A" w:rsidRDefault="00E2761A">
            <w:pPr>
              <w:ind w:left="9"/>
            </w:pPr>
            <w:r>
              <w:rPr>
                <w:color w:val="548DD4"/>
                <w:sz w:val="10"/>
              </w:rPr>
              <w:t xml:space="preserve">On a hundred square… 3 + 4 </w:t>
            </w:r>
          </w:p>
          <w:p w:rsidR="00E2761A" w:rsidRDefault="00E2761A">
            <w:pPr>
              <w:ind w:right="1546"/>
              <w:jc w:val="center"/>
            </w:pPr>
            <w:r>
              <w:rPr>
                <w:noProof/>
              </w:rPr>
              <w:drawing>
                <wp:inline distT="0" distB="0" distL="0" distR="0" wp14:anchorId="61657C14" wp14:editId="0D55F571">
                  <wp:extent cx="1394460" cy="669036"/>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8"/>
                          <a:stretch>
                            <a:fillRect/>
                          </a:stretch>
                        </pic:blipFill>
                        <pic:spPr>
                          <a:xfrm>
                            <a:off x="0" y="0"/>
                            <a:ext cx="1394460" cy="669036"/>
                          </a:xfrm>
                          <a:prstGeom prst="rect">
                            <a:avLst/>
                          </a:prstGeom>
                        </pic:spPr>
                      </pic:pic>
                    </a:graphicData>
                  </a:graphic>
                </wp:inline>
              </w:drawing>
            </w:r>
            <w:r>
              <w:rPr>
                <w:color w:val="548DD4"/>
                <w:sz w:val="10"/>
              </w:rPr>
              <w:t xml:space="preserve"> </w:t>
            </w:r>
          </w:p>
          <w:p w:rsidR="00E2761A" w:rsidRDefault="00E2761A" w:rsidP="00344F7D">
            <w:pPr>
              <w:ind w:left="9"/>
            </w:pPr>
            <w:r>
              <w:rPr>
                <w:sz w:val="10"/>
              </w:rPr>
              <w:t xml:space="preserve"> </w:t>
            </w:r>
          </w:p>
        </w:tc>
        <w:tc>
          <w:tcPr>
            <w:tcW w:w="3970" w:type="dxa"/>
            <w:tcBorders>
              <w:top w:val="nil"/>
              <w:left w:val="single" w:sz="4" w:space="0" w:color="000000"/>
              <w:bottom w:val="single" w:sz="4" w:space="0" w:color="000000"/>
              <w:right w:val="single" w:sz="4" w:space="0" w:color="000000"/>
            </w:tcBorders>
          </w:tcPr>
          <w:p w:rsidR="00E2761A" w:rsidRDefault="00E2761A">
            <w:pPr>
              <w:spacing w:after="6"/>
              <w:ind w:left="8"/>
            </w:pPr>
            <w:r>
              <w:rPr>
                <w:sz w:val="10"/>
              </w:rPr>
              <w:t xml:space="preserve">represent and use number bond facts related subtraction up to 20 </w:t>
            </w:r>
          </w:p>
          <w:p w:rsidR="00E2761A" w:rsidRDefault="00E2761A">
            <w:pPr>
              <w:spacing w:after="6"/>
              <w:ind w:left="8"/>
            </w:pPr>
            <w:r>
              <w:rPr>
                <w:sz w:val="10"/>
              </w:rPr>
              <w:t xml:space="preserve"> </w:t>
            </w:r>
          </w:p>
          <w:p w:rsidR="00E2761A" w:rsidRDefault="00E2761A">
            <w:pPr>
              <w:spacing w:after="2" w:line="272" w:lineRule="auto"/>
              <w:ind w:left="8"/>
              <w:jc w:val="both"/>
            </w:pPr>
            <w:r>
              <w:rPr>
                <w:color w:val="548DD4"/>
                <w:sz w:val="10"/>
              </w:rPr>
              <w:t xml:space="preserve">Start with number bonds to 10 then build.  Use a wide range of objects (including fingers!) and images to model the bonds, e.g. interlocking cubes. </w:t>
            </w:r>
          </w:p>
          <w:p w:rsidR="00E2761A" w:rsidRDefault="00E2761A">
            <w:pPr>
              <w:spacing w:after="6"/>
              <w:ind w:left="8"/>
            </w:pPr>
            <w:r>
              <w:rPr>
                <w:sz w:val="10"/>
              </w:rPr>
              <w:t xml:space="preserve"> </w:t>
            </w:r>
          </w:p>
          <w:p w:rsidR="00E2761A" w:rsidRDefault="00E2761A">
            <w:pPr>
              <w:ind w:left="8"/>
            </w:pPr>
            <w:r>
              <w:rPr>
                <w:sz w:val="10"/>
              </w:rPr>
              <w:t xml:space="preserve"> </w:t>
            </w:r>
          </w:p>
          <w:p w:rsidR="00E2761A" w:rsidRDefault="00E2761A">
            <w:pPr>
              <w:ind w:right="2"/>
              <w:jc w:val="right"/>
            </w:pPr>
            <w:r>
              <w:rPr>
                <w:noProof/>
              </w:rPr>
              <w:drawing>
                <wp:inline distT="0" distB="0" distL="0" distR="0" wp14:anchorId="423F684B" wp14:editId="1590CE4E">
                  <wp:extent cx="2380488" cy="1042416"/>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9"/>
                          <a:stretch>
                            <a:fillRect/>
                          </a:stretch>
                        </pic:blipFill>
                        <pic:spPr>
                          <a:xfrm>
                            <a:off x="0" y="0"/>
                            <a:ext cx="2380488" cy="1042416"/>
                          </a:xfrm>
                          <a:prstGeom prst="rect">
                            <a:avLst/>
                          </a:prstGeom>
                        </pic:spPr>
                      </pic:pic>
                    </a:graphicData>
                  </a:graphic>
                </wp:inline>
              </w:drawing>
            </w:r>
            <w:r>
              <w:rPr>
                <w:sz w:val="10"/>
              </w:rPr>
              <w:t xml:space="preserve"> </w:t>
            </w:r>
          </w:p>
        </w:tc>
        <w:tc>
          <w:tcPr>
            <w:tcW w:w="3969" w:type="dxa"/>
            <w:vMerge w:val="restart"/>
            <w:tcBorders>
              <w:top w:val="nil"/>
              <w:left w:val="single" w:sz="4" w:space="0" w:color="000000"/>
              <w:bottom w:val="single" w:sz="4" w:space="0" w:color="000000"/>
              <w:right w:val="single" w:sz="4" w:space="0" w:color="000000"/>
            </w:tcBorders>
          </w:tcPr>
          <w:p w:rsidR="00E2761A" w:rsidRDefault="00E2761A">
            <w:pPr>
              <w:spacing w:after="6"/>
              <w:ind w:left="8"/>
            </w:pPr>
            <w:r>
              <w:rPr>
                <w:sz w:val="10"/>
              </w:rPr>
              <w:t xml:space="preserve">count in multiples of twos, fives and tens (from number and place value) </w:t>
            </w:r>
          </w:p>
          <w:p w:rsidR="00E2761A" w:rsidRDefault="00E2761A">
            <w:pPr>
              <w:spacing w:after="6"/>
              <w:ind w:left="8"/>
            </w:pPr>
            <w:r>
              <w:rPr>
                <w:sz w:val="10"/>
              </w:rPr>
              <w:t xml:space="preserve"> </w:t>
            </w:r>
          </w:p>
          <w:p w:rsidR="00E2761A" w:rsidRDefault="00E2761A">
            <w:pPr>
              <w:spacing w:after="6"/>
              <w:ind w:left="8"/>
            </w:pPr>
            <w:r>
              <w:rPr>
                <w:color w:val="0070C0"/>
                <w:sz w:val="10"/>
                <w:u w:val="single" w:color="0070C0"/>
              </w:rPr>
              <w:t>Counting using a variety of practical resources</w:t>
            </w:r>
            <w:r>
              <w:rPr>
                <w:color w:val="0070C0"/>
                <w:sz w:val="10"/>
              </w:rPr>
              <w:t xml:space="preserve"> </w:t>
            </w:r>
          </w:p>
          <w:p w:rsidR="00E2761A" w:rsidRDefault="00E2761A">
            <w:pPr>
              <w:spacing w:line="276" w:lineRule="auto"/>
              <w:ind w:left="8" w:right="548"/>
            </w:pPr>
            <w:r>
              <w:rPr>
                <w:color w:val="0070C0"/>
                <w:sz w:val="10"/>
              </w:rPr>
              <w:t xml:space="preserve">Counting in 2s e.g. counting socks, shoes, animals in the ark… Counting in 10s e.g. hundred square, towers of cubes… </w:t>
            </w:r>
          </w:p>
          <w:p w:rsidR="00E2761A" w:rsidRDefault="00E2761A">
            <w:pPr>
              <w:spacing w:after="134"/>
              <w:ind w:left="65"/>
            </w:pPr>
            <w:r>
              <w:rPr>
                <w:noProof/>
              </w:rPr>
              <mc:AlternateContent>
                <mc:Choice Requires="wpg">
                  <w:drawing>
                    <wp:inline distT="0" distB="0" distL="0" distR="0" wp14:anchorId="6F473DA1" wp14:editId="1B144BA4">
                      <wp:extent cx="2157984" cy="1161288"/>
                      <wp:effectExtent l="0" t="0" r="0" b="0"/>
                      <wp:docPr id="91900" name="Group 91900"/>
                      <wp:cNvGraphicFramePr/>
                      <a:graphic xmlns:a="http://schemas.openxmlformats.org/drawingml/2006/main">
                        <a:graphicData uri="http://schemas.microsoft.com/office/word/2010/wordprocessingGroup">
                          <wpg:wgp>
                            <wpg:cNvGrpSpPr/>
                            <wpg:grpSpPr>
                              <a:xfrm>
                                <a:off x="0" y="0"/>
                                <a:ext cx="2157984" cy="1161288"/>
                                <a:chOff x="0" y="0"/>
                                <a:chExt cx="2157984" cy="1161288"/>
                              </a:xfrm>
                            </wpg:grpSpPr>
                            <pic:pic xmlns:pic="http://schemas.openxmlformats.org/drawingml/2006/picture">
                              <pic:nvPicPr>
                                <pic:cNvPr id="72" name="Picture 72"/>
                                <pic:cNvPicPr/>
                              </pic:nvPicPr>
                              <pic:blipFill>
                                <a:blip r:embed="rId10"/>
                                <a:stretch>
                                  <a:fillRect/>
                                </a:stretch>
                              </pic:blipFill>
                              <pic:spPr>
                                <a:xfrm>
                                  <a:off x="0" y="704088"/>
                                  <a:ext cx="704088" cy="457200"/>
                                </a:xfrm>
                                <a:prstGeom prst="rect">
                                  <a:avLst/>
                                </a:prstGeom>
                              </pic:spPr>
                            </pic:pic>
                            <wps:wsp>
                              <wps:cNvPr id="73" name="Rectangle 73"/>
                              <wps:cNvSpPr/>
                              <wps:spPr>
                                <a:xfrm>
                                  <a:off x="704093" y="1097279"/>
                                  <a:ext cx="269816" cy="85131"/>
                                </a:xfrm>
                                <a:prstGeom prst="rect">
                                  <a:avLst/>
                                </a:prstGeom>
                                <a:ln>
                                  <a:noFill/>
                                </a:ln>
                              </wps:spPr>
                              <wps:txbx>
                                <w:txbxContent>
                                  <w:p w:rsidR="00E2761A" w:rsidRDefault="00E2761A">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11"/>
                                <a:stretch>
                                  <a:fillRect/>
                                </a:stretch>
                              </pic:blipFill>
                              <pic:spPr>
                                <a:xfrm>
                                  <a:off x="905256" y="0"/>
                                  <a:ext cx="1252728" cy="1161288"/>
                                </a:xfrm>
                                <a:prstGeom prst="rect">
                                  <a:avLst/>
                                </a:prstGeom>
                              </pic:spPr>
                            </pic:pic>
                          </wpg:wgp>
                        </a:graphicData>
                      </a:graphic>
                    </wp:inline>
                  </w:drawing>
                </mc:Choice>
                <mc:Fallback>
                  <w:pict>
                    <v:group w14:anchorId="6F473DA1" id="Group 91900" o:spid="_x0000_s1026" style="width:169.9pt;height:91.45pt;mso-position-horizontal-relative:char;mso-position-vertical-relative:line" coordsize="21579,116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top:7040;width:704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">
                        <v:imagedata r:id="rId12" o:title=""/>
                      </v:shape>
                      <v:rect id="Rectangle 73" o:spid="_x0000_s1028" style="position:absolute;left:7040;top:10972;width:2699;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E2761A" w:rsidRDefault="00E2761A">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r>
                                <w:rPr>
                                  <w:spacing w:val="-1"/>
                                  <w:sz w:val="10"/>
                                </w:rPr>
                                <w:t xml:space="preserve"> </w:t>
                              </w:r>
                            </w:p>
                          </w:txbxContent>
                        </v:textbox>
                      </v:rect>
                      <v:shape id="Picture 75" o:spid="_x0000_s1029" type="#_x0000_t75" style="position:absolute;left:9052;width:12527;height:1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">
                        <v:imagedata r:id="rId13" o:title=""/>
                      </v:shape>
                      <w10:anchorlock/>
                    </v:group>
                  </w:pict>
                </mc:Fallback>
              </mc:AlternateContent>
            </w:r>
          </w:p>
          <w:p w:rsidR="00E2761A" w:rsidRDefault="00E2761A">
            <w:pPr>
              <w:spacing w:after="134"/>
              <w:ind w:left="3"/>
            </w:pPr>
            <w:r>
              <w:rPr>
                <w:noProof/>
              </w:rPr>
              <w:drawing>
                <wp:inline distT="0" distB="0" distL="0" distR="0" wp14:anchorId="74A699AF" wp14:editId="3662B6E0">
                  <wp:extent cx="2313432" cy="577596"/>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4"/>
                          <a:stretch>
                            <a:fillRect/>
                          </a:stretch>
                        </pic:blipFill>
                        <pic:spPr>
                          <a:xfrm>
                            <a:off x="0" y="0"/>
                            <a:ext cx="2313432" cy="577596"/>
                          </a:xfrm>
                          <a:prstGeom prst="rect">
                            <a:avLst/>
                          </a:prstGeom>
                        </pic:spPr>
                      </pic:pic>
                    </a:graphicData>
                  </a:graphic>
                </wp:inline>
              </w:drawing>
            </w:r>
          </w:p>
          <w:p w:rsidR="00E2761A" w:rsidRDefault="00E2761A">
            <w:pPr>
              <w:spacing w:after="134"/>
              <w:ind w:left="3"/>
            </w:pPr>
            <w:r>
              <w:rPr>
                <w:noProof/>
              </w:rPr>
              <w:drawing>
                <wp:inline distT="0" distB="0" distL="0" distR="0" wp14:anchorId="040E8339" wp14:editId="3BCCDF00">
                  <wp:extent cx="2308860" cy="580644"/>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5"/>
                          <a:stretch>
                            <a:fillRect/>
                          </a:stretch>
                        </pic:blipFill>
                        <pic:spPr>
                          <a:xfrm>
                            <a:off x="0" y="0"/>
                            <a:ext cx="2308860" cy="580644"/>
                          </a:xfrm>
                          <a:prstGeom prst="rect">
                            <a:avLst/>
                          </a:prstGeom>
                        </pic:spPr>
                      </pic:pic>
                    </a:graphicData>
                  </a:graphic>
                </wp:inline>
              </w:drawing>
            </w:r>
          </w:p>
          <w:p w:rsidR="00E2761A" w:rsidRDefault="00E2761A">
            <w:pPr>
              <w:spacing w:after="29"/>
              <w:ind w:left="3"/>
            </w:pPr>
            <w:r>
              <w:rPr>
                <w:noProof/>
              </w:rPr>
              <w:drawing>
                <wp:inline distT="0" distB="0" distL="0" distR="0" wp14:anchorId="3D93CCCE" wp14:editId="6A24D173">
                  <wp:extent cx="2281428" cy="460248"/>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6"/>
                          <a:stretch>
                            <a:fillRect/>
                          </a:stretch>
                        </pic:blipFill>
                        <pic:spPr>
                          <a:xfrm>
                            <a:off x="0" y="0"/>
                            <a:ext cx="2281428" cy="460248"/>
                          </a:xfrm>
                          <a:prstGeom prst="rect">
                            <a:avLst/>
                          </a:prstGeom>
                        </pic:spPr>
                      </pic:pic>
                    </a:graphicData>
                  </a:graphic>
                </wp:inline>
              </w:drawing>
            </w:r>
          </w:p>
          <w:p w:rsidR="00E2761A" w:rsidRDefault="00E2761A">
            <w:pPr>
              <w:spacing w:after="6"/>
              <w:ind w:left="8"/>
            </w:pPr>
            <w:r>
              <w:rPr>
                <w:color w:val="0070C0"/>
                <w:sz w:val="10"/>
              </w:rPr>
              <w:t xml:space="preserve"> </w:t>
            </w:r>
          </w:p>
          <w:p w:rsidR="00E2761A" w:rsidRDefault="00E2761A">
            <w:pPr>
              <w:spacing w:line="276" w:lineRule="auto"/>
              <w:ind w:left="8" w:right="162"/>
            </w:pPr>
            <w:r>
              <w:rPr>
                <w:color w:val="0070C0"/>
                <w:sz w:val="10"/>
              </w:rPr>
              <w:t xml:space="preserve">Use rhymes, songs and stories involving counting on and counting back in ones, twos, fives and tens.  </w:t>
            </w:r>
          </w:p>
          <w:p w:rsidR="00E2761A" w:rsidRDefault="00E2761A">
            <w:pPr>
              <w:ind w:left="8"/>
            </w:pPr>
            <w:r>
              <w:rPr>
                <w:color w:val="0070C0"/>
                <w:sz w:val="10"/>
              </w:rPr>
              <w:t xml:space="preserve">Use 2p, 5p and 10p coins. </w:t>
            </w:r>
          </w:p>
        </w:tc>
        <w:tc>
          <w:tcPr>
            <w:tcW w:w="3970" w:type="dxa"/>
            <w:vMerge w:val="restart"/>
            <w:tcBorders>
              <w:top w:val="nil"/>
              <w:left w:val="single" w:sz="4" w:space="0" w:color="000000"/>
              <w:bottom w:val="single" w:sz="4" w:space="0" w:color="000000"/>
              <w:right w:val="single" w:sz="4" w:space="0" w:color="000000"/>
            </w:tcBorders>
          </w:tcPr>
          <w:p w:rsidR="00E2761A" w:rsidRDefault="00E2761A">
            <w:pPr>
              <w:spacing w:after="6"/>
              <w:ind w:left="8"/>
            </w:pPr>
            <w:r>
              <w:rPr>
                <w:sz w:val="10"/>
              </w:rPr>
              <w:t xml:space="preserve">group and share small quantities </w:t>
            </w:r>
          </w:p>
          <w:p w:rsidR="00E2761A" w:rsidRDefault="00E2761A">
            <w:pPr>
              <w:spacing w:after="6"/>
              <w:ind w:left="8"/>
            </w:pPr>
            <w:r>
              <w:rPr>
                <w:sz w:val="10"/>
              </w:rPr>
              <w:t xml:space="preserve"> </w:t>
            </w:r>
          </w:p>
          <w:p w:rsidR="00E2761A" w:rsidRDefault="00E2761A">
            <w:pPr>
              <w:spacing w:after="6"/>
              <w:ind w:left="8"/>
            </w:pPr>
            <w:r>
              <w:rPr>
                <w:color w:val="0070C0"/>
                <w:sz w:val="10"/>
              </w:rPr>
              <w:t xml:space="preserve">Practical activities involving sharing,  </w:t>
            </w:r>
          </w:p>
          <w:p w:rsidR="00E2761A" w:rsidRDefault="00E2761A">
            <w:pPr>
              <w:spacing w:line="276" w:lineRule="auto"/>
              <w:ind w:left="8"/>
            </w:pPr>
            <w:r>
              <w:rPr>
                <w:color w:val="0070C0"/>
                <w:sz w:val="10"/>
              </w:rPr>
              <w:t xml:space="preserve">Distributing cards when playing a game, putting objects onto plates, into cups, hoops etc. </w:t>
            </w:r>
          </w:p>
          <w:p w:rsidR="00E2761A" w:rsidRDefault="00E2761A">
            <w:pPr>
              <w:spacing w:after="6"/>
              <w:ind w:left="8"/>
            </w:pPr>
            <w:r>
              <w:rPr>
                <w:color w:val="0070C0"/>
                <w:sz w:val="10"/>
              </w:rPr>
              <w:t xml:space="preserve"> </w:t>
            </w:r>
          </w:p>
          <w:p w:rsidR="00E2761A" w:rsidRDefault="00E2761A">
            <w:pPr>
              <w:spacing w:after="6"/>
              <w:ind w:left="8"/>
            </w:pPr>
            <w:r>
              <w:rPr>
                <w:color w:val="0070C0"/>
                <w:sz w:val="10"/>
              </w:rPr>
              <w:t xml:space="preserve">Grouping </w:t>
            </w:r>
          </w:p>
          <w:p w:rsidR="00E2761A" w:rsidRDefault="00E2761A">
            <w:pPr>
              <w:ind w:left="8"/>
            </w:pPr>
            <w:r>
              <w:rPr>
                <w:color w:val="0070C0"/>
                <w:sz w:val="10"/>
              </w:rPr>
              <w:t xml:space="preserve">Sorting objects into 2s / 3s/ 4s etc </w:t>
            </w:r>
          </w:p>
          <w:p w:rsidR="00E2761A" w:rsidRDefault="00E2761A">
            <w:pPr>
              <w:spacing w:after="38"/>
              <w:ind w:left="5"/>
            </w:pPr>
            <w:r>
              <w:rPr>
                <w:noProof/>
              </w:rPr>
              <w:drawing>
                <wp:inline distT="0" distB="0" distL="0" distR="0" wp14:anchorId="21842815" wp14:editId="66027868">
                  <wp:extent cx="1950720" cy="582168"/>
                  <wp:effectExtent l="0" t="0" r="0" b="0"/>
                  <wp:docPr id="117303" name="Picture 117303"/>
                  <wp:cNvGraphicFramePr/>
                  <a:graphic xmlns:a="http://schemas.openxmlformats.org/drawingml/2006/main">
                    <a:graphicData uri="http://schemas.openxmlformats.org/drawingml/2006/picture">
                      <pic:pic xmlns:pic="http://schemas.openxmlformats.org/drawingml/2006/picture">
                        <pic:nvPicPr>
                          <pic:cNvPr id="117303" name="Picture 117303"/>
                          <pic:cNvPicPr/>
                        </pic:nvPicPr>
                        <pic:blipFill>
                          <a:blip r:embed="rId17"/>
                          <a:stretch>
                            <a:fillRect/>
                          </a:stretch>
                        </pic:blipFill>
                        <pic:spPr>
                          <a:xfrm>
                            <a:off x="0" y="0"/>
                            <a:ext cx="1950720" cy="582168"/>
                          </a:xfrm>
                          <a:prstGeom prst="rect">
                            <a:avLst/>
                          </a:prstGeom>
                        </pic:spPr>
                      </pic:pic>
                    </a:graphicData>
                  </a:graphic>
                </wp:inline>
              </w:drawing>
            </w:r>
          </w:p>
          <w:p w:rsidR="00E2761A" w:rsidRDefault="00E2761A">
            <w:pPr>
              <w:ind w:right="557"/>
              <w:jc w:val="right"/>
            </w:pPr>
            <w:r>
              <w:rPr>
                <w:color w:val="0070C0"/>
                <w:sz w:val="10"/>
              </w:rPr>
              <w:t xml:space="preserve"> </w:t>
            </w:r>
          </w:p>
          <w:p w:rsidR="00E2761A" w:rsidRDefault="00E2761A">
            <w:pPr>
              <w:spacing w:line="272" w:lineRule="auto"/>
              <w:ind w:left="8" w:right="166"/>
            </w:pPr>
            <w:r>
              <w:rPr>
                <w:color w:val="0070C0"/>
                <w:sz w:val="10"/>
              </w:rPr>
              <w:t xml:space="preserve">There are 12 crocus bulbs.  Plant 3 in each pot.  How many pots are there? Jo has 12 Lego wheels.  How many cars can she make?  </w:t>
            </w:r>
          </w:p>
          <w:p w:rsidR="00E2761A" w:rsidRDefault="00E2761A">
            <w:pPr>
              <w:spacing w:after="6"/>
              <w:ind w:left="8"/>
            </w:pPr>
            <w:r>
              <w:rPr>
                <w:color w:val="0070C0"/>
                <w:sz w:val="10"/>
              </w:rPr>
              <w:t xml:space="preserve"> </w:t>
            </w:r>
          </w:p>
          <w:p w:rsidR="00E2761A" w:rsidRDefault="00E2761A">
            <w:pPr>
              <w:spacing w:after="6"/>
              <w:ind w:left="8"/>
            </w:pPr>
            <w:r>
              <w:rPr>
                <w:color w:val="0070C0"/>
                <w:sz w:val="10"/>
              </w:rPr>
              <w:t xml:space="preserve">Sharing pictures /objects </w:t>
            </w:r>
          </w:p>
          <w:p w:rsidR="00E2761A" w:rsidRDefault="00E2761A">
            <w:pPr>
              <w:ind w:left="8"/>
            </w:pPr>
            <w:r>
              <w:rPr>
                <w:color w:val="0070C0"/>
                <w:sz w:val="10"/>
              </w:rPr>
              <w:t xml:space="preserve">12 children get into teams of 4 to play a game.  How many teams are there? </w:t>
            </w:r>
          </w:p>
          <w:p w:rsidR="00E2761A" w:rsidRDefault="00E2761A">
            <w:pPr>
              <w:spacing w:after="22"/>
            </w:pPr>
            <w:r>
              <w:rPr>
                <w:noProof/>
              </w:rPr>
              <w:drawing>
                <wp:inline distT="0" distB="0" distL="0" distR="0" wp14:anchorId="07D21244" wp14:editId="21135E12">
                  <wp:extent cx="2228088" cy="633984"/>
                  <wp:effectExtent l="0" t="0" r="0" b="0"/>
                  <wp:docPr id="117305" name="Picture 117305"/>
                  <wp:cNvGraphicFramePr/>
                  <a:graphic xmlns:a="http://schemas.openxmlformats.org/drawingml/2006/main">
                    <a:graphicData uri="http://schemas.openxmlformats.org/drawingml/2006/picture">
                      <pic:pic xmlns:pic="http://schemas.openxmlformats.org/drawingml/2006/picture">
                        <pic:nvPicPr>
                          <pic:cNvPr id="117305" name="Picture 117305"/>
                          <pic:cNvPicPr/>
                        </pic:nvPicPr>
                        <pic:blipFill>
                          <a:blip r:embed="rId18"/>
                          <a:stretch>
                            <a:fillRect/>
                          </a:stretch>
                        </pic:blipFill>
                        <pic:spPr>
                          <a:xfrm>
                            <a:off x="0" y="0"/>
                            <a:ext cx="2228088" cy="633984"/>
                          </a:xfrm>
                          <a:prstGeom prst="rect">
                            <a:avLst/>
                          </a:prstGeom>
                        </pic:spPr>
                      </pic:pic>
                    </a:graphicData>
                  </a:graphic>
                </wp:inline>
              </w:drawing>
            </w:r>
          </w:p>
          <w:p w:rsidR="00E2761A" w:rsidRDefault="00E2761A">
            <w:pPr>
              <w:spacing w:after="119"/>
              <w:ind w:right="122"/>
              <w:jc w:val="right"/>
            </w:pPr>
            <w:r>
              <w:rPr>
                <w:color w:val="0070C0"/>
                <w:sz w:val="10"/>
              </w:rPr>
              <w:t xml:space="preserve"> </w:t>
            </w:r>
          </w:p>
          <w:p w:rsidR="00E2761A" w:rsidRDefault="00E2761A">
            <w:pPr>
              <w:spacing w:after="6"/>
              <w:ind w:left="8"/>
            </w:pPr>
            <w:r>
              <w:rPr>
                <w:color w:val="0070C0"/>
                <w:sz w:val="10"/>
              </w:rPr>
              <w:t xml:space="preserve">Sweets are shared between 2 people.  How many do they have each? </w:t>
            </w:r>
          </w:p>
          <w:p w:rsidR="00E2761A" w:rsidRDefault="00E2761A">
            <w:pPr>
              <w:ind w:left="8"/>
            </w:pPr>
            <w:r>
              <w:rPr>
                <w:color w:val="0070C0"/>
                <w:sz w:val="10"/>
              </w:rPr>
              <w:t xml:space="preserve"> </w:t>
            </w:r>
          </w:p>
          <w:p w:rsidR="00E2761A" w:rsidRDefault="00E2761A">
            <w:pPr>
              <w:ind w:left="8" w:right="2258"/>
            </w:pPr>
            <w:r>
              <w:rPr>
                <w:color w:val="0070C0"/>
                <w:sz w:val="10"/>
              </w:rPr>
              <w:t xml:space="preserve">                                    </w:t>
            </w:r>
            <w:r>
              <w:rPr>
                <w:sz w:val="10"/>
              </w:rPr>
              <w:t xml:space="preserve"> </w:t>
            </w:r>
          </w:p>
        </w:tc>
      </w:tr>
      <w:tr w:rsidR="00E2761A" w:rsidTr="00344F7D">
        <w:trPr>
          <w:trHeight w:val="3514"/>
        </w:trPr>
        <w:tc>
          <w:tcPr>
            <w:tcW w:w="3971" w:type="dxa"/>
            <w:vMerge/>
            <w:tcBorders>
              <w:left w:val="single" w:sz="4" w:space="0" w:color="000000"/>
              <w:right w:val="single" w:sz="4" w:space="0" w:color="000000"/>
            </w:tcBorders>
          </w:tcPr>
          <w:p w:rsidR="00E2761A" w:rsidRDefault="00E2761A">
            <w:pPr>
              <w:ind w:left="9"/>
            </w:pPr>
          </w:p>
        </w:tc>
        <w:tc>
          <w:tcPr>
            <w:tcW w:w="3970" w:type="dxa"/>
            <w:vMerge w:val="restart"/>
            <w:tcBorders>
              <w:top w:val="single" w:sz="4" w:space="0" w:color="000000"/>
              <w:left w:val="single" w:sz="4" w:space="0" w:color="000000"/>
              <w:bottom w:val="single" w:sz="4" w:space="0" w:color="000000"/>
              <w:right w:val="single" w:sz="4" w:space="0" w:color="000000"/>
            </w:tcBorders>
          </w:tcPr>
          <w:p w:rsidR="00E2761A" w:rsidRDefault="00E2761A">
            <w:pPr>
              <w:spacing w:after="6"/>
              <w:ind w:left="8"/>
            </w:pPr>
            <w:r>
              <w:rPr>
                <w:sz w:val="10"/>
              </w:rPr>
              <w:t xml:space="preserve">subtract one-digit and two-digit numbers to 20, including zero </w:t>
            </w:r>
          </w:p>
          <w:p w:rsidR="00E2761A" w:rsidRDefault="00E2761A">
            <w:pPr>
              <w:spacing w:after="6"/>
              <w:ind w:left="8"/>
            </w:pPr>
            <w:r>
              <w:rPr>
                <w:sz w:val="10"/>
              </w:rPr>
              <w:t xml:space="preserve"> </w:t>
            </w:r>
          </w:p>
          <w:p w:rsidR="00E2761A" w:rsidRDefault="00E2761A">
            <w:pPr>
              <w:spacing w:after="7"/>
              <w:ind w:left="8"/>
            </w:pPr>
            <w:r>
              <w:rPr>
                <w:color w:val="0070C0"/>
                <w:sz w:val="10"/>
              </w:rPr>
              <w:t xml:space="preserve">Practically with objects, fingers etc. </w:t>
            </w:r>
          </w:p>
          <w:p w:rsidR="00E2761A" w:rsidRDefault="00E2761A">
            <w:pPr>
              <w:spacing w:after="7"/>
              <w:ind w:left="8"/>
            </w:pPr>
            <w:r>
              <w:rPr>
                <w:color w:val="0070C0"/>
                <w:sz w:val="10"/>
              </w:rPr>
              <w:t xml:space="preserve"> 5 - 2</w:t>
            </w:r>
            <w:r>
              <w:rPr>
                <w:rFonts w:ascii="Arial" w:eastAsia="Arial" w:hAnsi="Arial" w:cs="Arial"/>
                <w:color w:val="0070C0"/>
                <w:sz w:val="10"/>
              </w:rPr>
              <w:t xml:space="preserve">   </w:t>
            </w:r>
            <w:r>
              <w:rPr>
                <w:color w:val="0070C0"/>
                <w:sz w:val="10"/>
              </w:rPr>
              <w:t xml:space="preserve">“Put 5 in your head, 4, 3.” </w:t>
            </w:r>
          </w:p>
          <w:p w:rsidR="00E2761A" w:rsidRDefault="00E2761A">
            <w:pPr>
              <w:spacing w:after="6"/>
              <w:ind w:left="8"/>
            </w:pPr>
            <w:r>
              <w:rPr>
                <w:color w:val="0070C0"/>
                <w:sz w:val="10"/>
              </w:rPr>
              <w:t xml:space="preserve"> </w:t>
            </w:r>
          </w:p>
          <w:p w:rsidR="00E2761A" w:rsidRDefault="00E2761A">
            <w:pPr>
              <w:spacing w:after="6"/>
              <w:ind w:left="8"/>
            </w:pPr>
            <w:r>
              <w:rPr>
                <w:color w:val="0070C0"/>
                <w:sz w:val="10"/>
              </w:rPr>
              <w:t xml:space="preserve">Taking away  </w:t>
            </w:r>
          </w:p>
          <w:p w:rsidR="00E2761A" w:rsidRDefault="00E2761A">
            <w:pPr>
              <w:spacing w:after="6"/>
              <w:ind w:left="8"/>
            </w:pPr>
            <w:r>
              <w:rPr>
                <w:color w:val="0070C0"/>
                <w:sz w:val="10"/>
              </w:rPr>
              <w:t xml:space="preserve">Number lines (numbered and unnumbered, prepared and child constructed)  </w:t>
            </w:r>
          </w:p>
          <w:p w:rsidR="00E2761A" w:rsidRDefault="00E2761A">
            <w:pPr>
              <w:ind w:left="8"/>
            </w:pPr>
            <w:r>
              <w:rPr>
                <w:color w:val="0070C0"/>
                <w:sz w:val="10"/>
              </w:rPr>
              <w:t xml:space="preserve"> </w:t>
            </w:r>
          </w:p>
          <w:p w:rsidR="00E2761A" w:rsidRDefault="00E2761A">
            <w:pPr>
              <w:ind w:right="113"/>
              <w:jc w:val="right"/>
            </w:pPr>
            <w:r>
              <w:rPr>
                <w:noProof/>
              </w:rPr>
              <w:drawing>
                <wp:inline distT="0" distB="0" distL="0" distR="0" wp14:anchorId="079FDD74" wp14:editId="1AFF66A3">
                  <wp:extent cx="2310384" cy="43434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9"/>
                          <a:stretch>
                            <a:fillRect/>
                          </a:stretch>
                        </pic:blipFill>
                        <pic:spPr>
                          <a:xfrm>
                            <a:off x="0" y="0"/>
                            <a:ext cx="2310384" cy="434340"/>
                          </a:xfrm>
                          <a:prstGeom prst="rect">
                            <a:avLst/>
                          </a:prstGeom>
                        </pic:spPr>
                      </pic:pic>
                    </a:graphicData>
                  </a:graphic>
                </wp:inline>
              </w:drawing>
            </w:r>
            <w:r>
              <w:rPr>
                <w:color w:val="0070C0"/>
                <w:sz w:val="10"/>
              </w:rPr>
              <w:t xml:space="preserve"> </w:t>
            </w:r>
          </w:p>
          <w:p w:rsidR="00E2761A" w:rsidRDefault="00E2761A">
            <w:pPr>
              <w:spacing w:after="6"/>
              <w:ind w:left="8"/>
            </w:pPr>
            <w:r>
              <w:rPr>
                <w:color w:val="0070C0"/>
                <w:sz w:val="10"/>
              </w:rPr>
              <w:t xml:space="preserve">Hundred Square </w:t>
            </w:r>
          </w:p>
          <w:p w:rsidR="00E2761A" w:rsidRDefault="00E2761A">
            <w:pPr>
              <w:ind w:left="8"/>
            </w:pPr>
            <w:r>
              <w:rPr>
                <w:color w:val="0070C0"/>
                <w:sz w:val="10"/>
              </w:rPr>
              <w:t xml:space="preserve"> 17 - 3 </w:t>
            </w:r>
          </w:p>
          <w:p w:rsidR="00E2761A" w:rsidRDefault="00E2761A">
            <w:pPr>
              <w:spacing w:after="151"/>
              <w:ind w:left="8"/>
            </w:pPr>
            <w:r>
              <w:rPr>
                <w:noProof/>
              </w:rPr>
              <w:drawing>
                <wp:inline distT="0" distB="0" distL="0" distR="0" wp14:anchorId="5311373B" wp14:editId="5680BF3A">
                  <wp:extent cx="1911096" cy="797052"/>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20"/>
                          <a:stretch>
                            <a:fillRect/>
                          </a:stretch>
                        </pic:blipFill>
                        <pic:spPr>
                          <a:xfrm>
                            <a:off x="0" y="0"/>
                            <a:ext cx="1911096" cy="797052"/>
                          </a:xfrm>
                          <a:prstGeom prst="rect">
                            <a:avLst/>
                          </a:prstGeom>
                        </pic:spPr>
                      </pic:pic>
                    </a:graphicData>
                  </a:graphic>
                </wp:inline>
              </w:drawing>
            </w:r>
          </w:p>
          <w:p w:rsidR="00E2761A" w:rsidRDefault="00E2761A">
            <w:pPr>
              <w:spacing w:after="6"/>
              <w:ind w:left="8"/>
            </w:pPr>
            <w:r>
              <w:rPr>
                <w:color w:val="0070C0"/>
                <w:sz w:val="10"/>
              </w:rPr>
              <w:t xml:space="preserve">Finding the difference </w:t>
            </w:r>
          </w:p>
          <w:p w:rsidR="00E2761A" w:rsidRDefault="00E2761A">
            <w:pPr>
              <w:spacing w:after="6"/>
              <w:ind w:left="8"/>
            </w:pPr>
            <w:r>
              <w:rPr>
                <w:color w:val="0070C0"/>
                <w:sz w:val="10"/>
              </w:rPr>
              <w:t xml:space="preserve">Number lines (numbered and unnumbered, prepared and child constructed)  </w:t>
            </w:r>
          </w:p>
          <w:p w:rsidR="00E2761A" w:rsidRDefault="00E2761A">
            <w:pPr>
              <w:spacing w:after="95"/>
              <w:ind w:left="8"/>
            </w:pPr>
            <w:r>
              <w:rPr>
                <w:color w:val="0070C0"/>
                <w:sz w:val="10"/>
              </w:rPr>
              <w:t xml:space="preserve"> </w:t>
            </w:r>
          </w:p>
          <w:p w:rsidR="00E2761A" w:rsidRDefault="00E2761A">
            <w:pPr>
              <w:tabs>
                <w:tab w:val="center" w:pos="2064"/>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Arial" w:eastAsia="Arial" w:hAnsi="Arial" w:cs="Arial"/>
                <w:sz w:val="12"/>
              </w:rPr>
              <w:t xml:space="preserve">+ 6 </w:t>
            </w:r>
          </w:p>
          <w:p w:rsidR="00E2761A" w:rsidRDefault="00E2761A">
            <w:pPr>
              <w:ind w:left="5"/>
            </w:pPr>
            <w:r>
              <w:rPr>
                <w:noProof/>
              </w:rPr>
              <mc:AlternateContent>
                <mc:Choice Requires="wpg">
                  <w:drawing>
                    <wp:inline distT="0" distB="0" distL="0" distR="0" wp14:anchorId="24350A62" wp14:editId="21DC242D">
                      <wp:extent cx="2193074" cy="987503"/>
                      <wp:effectExtent l="0" t="0" r="0" b="0"/>
                      <wp:docPr id="98979" name="Group 98979"/>
                      <wp:cNvGraphicFramePr/>
                      <a:graphic xmlns:a="http://schemas.openxmlformats.org/drawingml/2006/main">
                        <a:graphicData uri="http://schemas.microsoft.com/office/word/2010/wordprocessingGroup">
                          <wpg:wgp>
                            <wpg:cNvGrpSpPr/>
                            <wpg:grpSpPr>
                              <a:xfrm>
                                <a:off x="0" y="0"/>
                                <a:ext cx="2193074" cy="987503"/>
                                <a:chOff x="0" y="0"/>
                                <a:chExt cx="2193074" cy="987503"/>
                              </a:xfrm>
                            </wpg:grpSpPr>
                            <wps:wsp>
                              <wps:cNvPr id="194" name="Rectangle 194"/>
                              <wps:cNvSpPr/>
                              <wps:spPr>
                                <a:xfrm>
                                  <a:off x="2173221" y="359695"/>
                                  <a:ext cx="26405" cy="93133"/>
                                </a:xfrm>
                                <a:prstGeom prst="rect">
                                  <a:avLst/>
                                </a:prstGeom>
                                <a:ln>
                                  <a:noFill/>
                                </a:ln>
                              </wps:spPr>
                              <wps:txbx>
                                <w:txbxContent>
                                  <w:p w:rsidR="00E2761A" w:rsidRDefault="00E2761A">
                                    <w:r>
                                      <w:rPr>
                                        <w:color w:val="0070C0"/>
                                        <w:sz w:val="10"/>
                                      </w:rPr>
                                      <w:t xml:space="preserve"> </w:t>
                                    </w:r>
                                  </w:p>
                                </w:txbxContent>
                              </wps:txbx>
                              <wps:bodyPr horzOverflow="overflow" vert="horz" lIns="0" tIns="0" rIns="0" bIns="0" rtlCol="0">
                                <a:noAutofit/>
                              </wps:bodyPr>
                            </wps:wsp>
                            <wps:wsp>
                              <wps:cNvPr id="195" name="Rectangle 195"/>
                              <wps:cNvSpPr/>
                              <wps:spPr>
                                <a:xfrm>
                                  <a:off x="1522" y="429798"/>
                                  <a:ext cx="2820862" cy="93134"/>
                                </a:xfrm>
                                <a:prstGeom prst="rect">
                                  <a:avLst/>
                                </a:prstGeom>
                                <a:ln>
                                  <a:noFill/>
                                </a:ln>
                              </wps:spPr>
                              <wps:txbx>
                                <w:txbxContent>
                                  <w:p w:rsidR="00E2761A" w:rsidRDefault="00E2761A">
                                    <w:r>
                                      <w:rPr>
                                        <w:color w:val="0070C0"/>
                                        <w:w w:val="113"/>
                                        <w:sz w:val="10"/>
                                      </w:rPr>
                                      <w:t>Use</w:t>
                                    </w:r>
                                    <w:r>
                                      <w:rPr>
                                        <w:color w:val="0070C0"/>
                                        <w:spacing w:val="8"/>
                                        <w:w w:val="113"/>
                                        <w:sz w:val="10"/>
                                      </w:rPr>
                                      <w:t xml:space="preserve"> </w:t>
                                    </w:r>
                                    <w:r>
                                      <w:rPr>
                                        <w:color w:val="0070C0"/>
                                        <w:w w:val="113"/>
                                        <w:sz w:val="10"/>
                                      </w:rPr>
                                      <w:t>practical</w:t>
                                    </w:r>
                                    <w:r>
                                      <w:rPr>
                                        <w:color w:val="0070C0"/>
                                        <w:spacing w:val="6"/>
                                        <w:w w:val="113"/>
                                        <w:sz w:val="10"/>
                                      </w:rPr>
                                      <w:t xml:space="preserve"> </w:t>
                                    </w:r>
                                    <w:r>
                                      <w:rPr>
                                        <w:color w:val="0070C0"/>
                                        <w:w w:val="113"/>
                                        <w:sz w:val="10"/>
                                      </w:rPr>
                                      <w:t>equipment</w:t>
                                    </w:r>
                                    <w:r>
                                      <w:rPr>
                                        <w:color w:val="0070C0"/>
                                        <w:spacing w:val="6"/>
                                        <w:w w:val="113"/>
                                        <w:sz w:val="10"/>
                                      </w:rPr>
                                      <w:t xml:space="preserve"> </w:t>
                                    </w:r>
                                    <w:r>
                                      <w:rPr>
                                        <w:color w:val="0070C0"/>
                                        <w:w w:val="113"/>
                                        <w:sz w:val="10"/>
                                      </w:rPr>
                                      <w:t>(such</w:t>
                                    </w:r>
                                    <w:r>
                                      <w:rPr>
                                        <w:color w:val="0070C0"/>
                                        <w:spacing w:val="6"/>
                                        <w:w w:val="113"/>
                                        <w:sz w:val="10"/>
                                      </w:rPr>
                                      <w:t xml:space="preserve"> </w:t>
                                    </w:r>
                                    <w:r>
                                      <w:rPr>
                                        <w:color w:val="0070C0"/>
                                        <w:w w:val="113"/>
                                        <w:sz w:val="10"/>
                                      </w:rPr>
                                      <w:t>as</w:t>
                                    </w:r>
                                    <w:r>
                                      <w:rPr>
                                        <w:color w:val="0070C0"/>
                                        <w:spacing w:val="6"/>
                                        <w:w w:val="113"/>
                                        <w:sz w:val="10"/>
                                      </w:rPr>
                                      <w:t xml:space="preserve"> </w:t>
                                    </w:r>
                                    <w:proofErr w:type="spellStart"/>
                                    <w:r>
                                      <w:rPr>
                                        <w:color w:val="0070C0"/>
                                        <w:w w:val="113"/>
                                        <w:sz w:val="10"/>
                                      </w:rPr>
                                      <w:t>numicon</w:t>
                                    </w:r>
                                    <w:proofErr w:type="spellEnd"/>
                                    <w:r>
                                      <w:rPr>
                                        <w:color w:val="0070C0"/>
                                        <w:spacing w:val="8"/>
                                        <w:w w:val="113"/>
                                        <w:sz w:val="10"/>
                                      </w:rPr>
                                      <w:t xml:space="preserve"> </w:t>
                                    </w:r>
                                    <w:r>
                                      <w:rPr>
                                        <w:color w:val="0070C0"/>
                                        <w:w w:val="113"/>
                                        <w:sz w:val="10"/>
                                      </w:rPr>
                                      <w:t>or</w:t>
                                    </w:r>
                                    <w:r>
                                      <w:rPr>
                                        <w:color w:val="0070C0"/>
                                        <w:spacing w:val="6"/>
                                        <w:w w:val="113"/>
                                        <w:sz w:val="10"/>
                                      </w:rPr>
                                      <w:t xml:space="preserve"> </w:t>
                                    </w:r>
                                    <w:proofErr w:type="spellStart"/>
                                    <w:r>
                                      <w:rPr>
                                        <w:color w:val="0070C0"/>
                                        <w:w w:val="113"/>
                                        <w:sz w:val="10"/>
                                      </w:rPr>
                                      <w:t>cuisenaire</w:t>
                                    </w:r>
                                    <w:proofErr w:type="spellEnd"/>
                                    <w:r>
                                      <w:rPr>
                                        <w:color w:val="0070C0"/>
                                        <w:w w:val="113"/>
                                        <w:sz w:val="10"/>
                                      </w:rPr>
                                      <w:t>)</w:t>
                                    </w:r>
                                    <w:r>
                                      <w:rPr>
                                        <w:color w:val="0070C0"/>
                                        <w:spacing w:val="8"/>
                                        <w:w w:val="113"/>
                                        <w:sz w:val="10"/>
                                      </w:rPr>
                                      <w:t xml:space="preserve"> </w:t>
                                    </w:r>
                                    <w:r>
                                      <w:rPr>
                                        <w:color w:val="0070C0"/>
                                        <w:w w:val="113"/>
                                        <w:sz w:val="10"/>
                                      </w:rPr>
                                      <w:t>to</w:t>
                                    </w:r>
                                    <w:r>
                                      <w:rPr>
                                        <w:color w:val="0070C0"/>
                                        <w:spacing w:val="6"/>
                                        <w:w w:val="113"/>
                                        <w:sz w:val="10"/>
                                      </w:rPr>
                                      <w:t xml:space="preserve"> </w:t>
                                    </w:r>
                                    <w:r>
                                      <w:rPr>
                                        <w:color w:val="0070C0"/>
                                        <w:w w:val="113"/>
                                        <w:sz w:val="10"/>
                                      </w:rPr>
                                      <w:t>identify</w:t>
                                    </w:r>
                                    <w:r>
                                      <w:rPr>
                                        <w:color w:val="0070C0"/>
                                        <w:spacing w:val="6"/>
                                        <w:w w:val="113"/>
                                        <w:sz w:val="10"/>
                                      </w:rPr>
                                      <w:t xml:space="preserve"> </w:t>
                                    </w:r>
                                    <w:r>
                                      <w:rPr>
                                        <w:color w:val="0070C0"/>
                                        <w:w w:val="113"/>
                                        <w:sz w:val="10"/>
                                      </w:rPr>
                                      <w:t>the</w:t>
                                    </w:r>
                                    <w:r>
                                      <w:rPr>
                                        <w:color w:val="0070C0"/>
                                        <w:spacing w:val="6"/>
                                        <w:w w:val="113"/>
                                        <w:sz w:val="10"/>
                                      </w:rPr>
                                      <w:t xml:space="preserve"> </w:t>
                                    </w:r>
                                  </w:p>
                                </w:txbxContent>
                              </wps:txbx>
                              <wps:bodyPr horzOverflow="overflow" vert="horz" lIns="0" tIns="0" rIns="0" bIns="0" rtlCol="0">
                                <a:noAutofit/>
                              </wps:bodyPr>
                            </wps:wsp>
                            <wps:wsp>
                              <wps:cNvPr id="196" name="Rectangle 196"/>
                              <wps:cNvSpPr/>
                              <wps:spPr>
                                <a:xfrm>
                                  <a:off x="1522" y="518190"/>
                                  <a:ext cx="508757" cy="93133"/>
                                </a:xfrm>
                                <a:prstGeom prst="rect">
                                  <a:avLst/>
                                </a:prstGeom>
                                <a:ln>
                                  <a:noFill/>
                                </a:ln>
                              </wps:spPr>
                              <wps:txbx>
                                <w:txbxContent>
                                  <w:p w:rsidR="00E2761A" w:rsidRDefault="00E2761A">
                                    <w:r>
                                      <w:rPr>
                                        <w:color w:val="0070C0"/>
                                        <w:w w:val="117"/>
                                        <w:sz w:val="10"/>
                                      </w:rPr>
                                      <w:t>‘difference’:</w:t>
                                    </w:r>
                                    <w:r>
                                      <w:rPr>
                                        <w:color w:val="0070C0"/>
                                        <w:spacing w:val="6"/>
                                        <w:w w:val="117"/>
                                        <w:sz w:val="10"/>
                                      </w:rPr>
                                      <w:t xml:space="preserve"> </w:t>
                                    </w:r>
                                  </w:p>
                                </w:txbxContent>
                              </wps:txbx>
                              <wps:bodyPr horzOverflow="overflow" vert="horz" lIns="0" tIns="0" rIns="0" bIns="0" rtlCol="0">
                                <a:noAutofit/>
                              </wps:bodyPr>
                            </wps:wsp>
                            <wps:wsp>
                              <wps:cNvPr id="197" name="Rectangle 197"/>
                              <wps:cNvSpPr/>
                              <wps:spPr>
                                <a:xfrm>
                                  <a:off x="1522" y="917478"/>
                                  <a:ext cx="26405" cy="93134"/>
                                </a:xfrm>
                                <a:prstGeom prst="rect">
                                  <a:avLst/>
                                </a:prstGeom>
                                <a:ln>
                                  <a:noFill/>
                                </a:ln>
                              </wps:spPr>
                              <wps:txbx>
                                <w:txbxContent>
                                  <w:p w:rsidR="00E2761A" w:rsidRDefault="00E2761A">
                                    <w:r>
                                      <w:rPr>
                                        <w:color w:val="0070C0"/>
                                        <w:sz w:val="10"/>
                                      </w:rPr>
                                      <w:t xml:space="preserve"> </w:t>
                                    </w:r>
                                  </w:p>
                                </w:txbxContent>
                              </wps:txbx>
                              <wps:bodyPr horzOverflow="overflow" vert="horz" lIns="0" tIns="0" rIns="0" bIns="0" rtlCol="0">
                                <a:noAutofit/>
                              </wps:bodyPr>
                            </wps:wsp>
                            <wps:wsp>
                              <wps:cNvPr id="7110" name="Rectangle 7110"/>
                              <wps:cNvSpPr/>
                              <wps:spPr>
                                <a:xfrm>
                                  <a:off x="1373151" y="917479"/>
                                  <a:ext cx="26405" cy="93133"/>
                                </a:xfrm>
                                <a:prstGeom prst="rect">
                                  <a:avLst/>
                                </a:prstGeom>
                                <a:ln>
                                  <a:noFill/>
                                </a:ln>
                              </wps:spPr>
                              <wps:txbx>
                                <w:txbxContent>
                                  <w:p w:rsidR="00E2761A" w:rsidRDefault="00E2761A">
                                    <w:r>
                                      <w:rPr>
                                        <w:color w:val="0070C0"/>
                                        <w:sz w:val="10"/>
                                      </w:rPr>
                                      <w:t xml:space="preserve"> </w:t>
                                    </w:r>
                                  </w:p>
                                </w:txbxContent>
                              </wps:txbx>
                              <wps:bodyPr horzOverflow="overflow" vert="horz" lIns="0" tIns="0" rIns="0" bIns="0" rtlCol="0">
                                <a:noAutofit/>
                              </wps:bodyPr>
                            </wps:wsp>
                            <wps:wsp>
                              <wps:cNvPr id="7106" name="Rectangle 7106"/>
                              <wps:cNvSpPr/>
                              <wps:spPr>
                                <a:xfrm>
                                  <a:off x="1200912" y="917479"/>
                                  <a:ext cx="26405" cy="93133"/>
                                </a:xfrm>
                                <a:prstGeom prst="rect">
                                  <a:avLst/>
                                </a:prstGeom>
                                <a:ln>
                                  <a:noFill/>
                                </a:ln>
                              </wps:spPr>
                              <wps:txbx>
                                <w:txbxContent>
                                  <w:p w:rsidR="00E2761A" w:rsidRDefault="00E2761A">
                                    <w:r>
                                      <w:rPr>
                                        <w:color w:val="0070C0"/>
                                        <w:sz w:val="10"/>
                                      </w:rPr>
                                      <w:t xml:space="preserve"> </w:t>
                                    </w:r>
                                  </w:p>
                                </w:txbxContent>
                              </wps:txbx>
                              <wps:bodyPr horzOverflow="overflow" vert="horz" lIns="0" tIns="0" rIns="0" bIns="0" rtlCol="0">
                                <a:noAutofit/>
                              </wps:bodyPr>
                            </wps:wsp>
                            <wps:wsp>
                              <wps:cNvPr id="117723" name="Shape 117723"/>
                              <wps:cNvSpPr/>
                              <wps:spPr>
                                <a:xfrm>
                                  <a:off x="35052" y="195072"/>
                                  <a:ext cx="2022348" cy="10668"/>
                                </a:xfrm>
                                <a:custGeom>
                                  <a:avLst/>
                                  <a:gdLst/>
                                  <a:ahLst/>
                                  <a:cxnLst/>
                                  <a:rect l="0" t="0" r="0" b="0"/>
                                  <a:pathLst>
                                    <a:path w="2022348" h="10668">
                                      <a:moveTo>
                                        <a:pt x="0" y="0"/>
                                      </a:moveTo>
                                      <a:lnTo>
                                        <a:pt x="2022348" y="0"/>
                                      </a:lnTo>
                                      <a:lnTo>
                                        <a:pt x="202234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24" name="Shape 117724"/>
                              <wps:cNvSpPr/>
                              <wps:spPr>
                                <a:xfrm>
                                  <a:off x="30480"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25" name="Shape 117725"/>
                              <wps:cNvSpPr/>
                              <wps:spPr>
                                <a:xfrm>
                                  <a:off x="1028700"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26" name="Shape 117726"/>
                              <wps:cNvSpPr/>
                              <wps:spPr>
                                <a:xfrm>
                                  <a:off x="525780"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27" name="Shape 117727"/>
                              <wps:cNvSpPr/>
                              <wps:spPr>
                                <a:xfrm>
                                  <a:off x="1519427"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28" name="Shape 117728"/>
                              <wps:cNvSpPr/>
                              <wps:spPr>
                                <a:xfrm>
                                  <a:off x="201168"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29" name="Shape 117729"/>
                              <wps:cNvSpPr/>
                              <wps:spPr>
                                <a:xfrm>
                                  <a:off x="355092"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0" name="Shape 117730"/>
                              <wps:cNvSpPr/>
                              <wps:spPr>
                                <a:xfrm>
                                  <a:off x="691896"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1" name="Shape 117731"/>
                              <wps:cNvSpPr/>
                              <wps:spPr>
                                <a:xfrm>
                                  <a:off x="858012"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2" name="Shape 117732"/>
                              <wps:cNvSpPr/>
                              <wps:spPr>
                                <a:xfrm>
                                  <a:off x="1181100"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3" name="Shape 117733"/>
                              <wps:cNvSpPr/>
                              <wps:spPr>
                                <a:xfrm>
                                  <a:off x="1351788"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4" name="Shape 117734"/>
                              <wps:cNvSpPr/>
                              <wps:spPr>
                                <a:xfrm>
                                  <a:off x="1697736"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5" name="Shape 117735"/>
                              <wps:cNvSpPr/>
                              <wps:spPr>
                                <a:xfrm>
                                  <a:off x="1882139"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6" name="Shape 117736"/>
                              <wps:cNvSpPr/>
                              <wps:spPr>
                                <a:xfrm>
                                  <a:off x="0" y="231647"/>
                                  <a:ext cx="105156" cy="126492"/>
                                </a:xfrm>
                                <a:custGeom>
                                  <a:avLst/>
                                  <a:gdLst/>
                                  <a:ahLst/>
                                  <a:cxnLst/>
                                  <a:rect l="0" t="0" r="0" b="0"/>
                                  <a:pathLst>
                                    <a:path w="105156" h="126492">
                                      <a:moveTo>
                                        <a:pt x="0" y="0"/>
                                      </a:moveTo>
                                      <a:lnTo>
                                        <a:pt x="105156" y="0"/>
                                      </a:lnTo>
                                      <a:lnTo>
                                        <a:pt x="10515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37" name="Shape 117737"/>
                              <wps:cNvSpPr/>
                              <wps:spPr>
                                <a:xfrm>
                                  <a:off x="0"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0" name="Rectangle 1670"/>
                              <wps:cNvSpPr/>
                              <wps:spPr>
                                <a:xfrm>
                                  <a:off x="25915"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0</w:t>
                                    </w:r>
                                  </w:p>
                                </w:txbxContent>
                              </wps:txbx>
                              <wps:bodyPr horzOverflow="overflow" vert="horz" lIns="0" tIns="0" rIns="0" bIns="0" rtlCol="0">
                                <a:noAutofit/>
                              </wps:bodyPr>
                            </wps:wsp>
                            <wps:wsp>
                              <wps:cNvPr id="1671" name="Rectangle 1671"/>
                              <wps:cNvSpPr/>
                              <wps:spPr>
                                <a:xfrm>
                                  <a:off x="68586"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672" name="Rectangle 1672"/>
                              <wps:cNvSpPr/>
                              <wps:spPr>
                                <a:xfrm>
                                  <a:off x="60966"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673" name="Rectangle 1673"/>
                              <wps:cNvSpPr/>
                              <wps:spPr>
                                <a:xfrm>
                                  <a:off x="82302"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38" name="Shape 117738"/>
                              <wps:cNvSpPr/>
                              <wps:spPr>
                                <a:xfrm>
                                  <a:off x="2048256" y="169164"/>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739" name="Shape 117739"/>
                              <wps:cNvSpPr/>
                              <wps:spPr>
                                <a:xfrm>
                                  <a:off x="166116" y="231647"/>
                                  <a:ext cx="105156" cy="126492"/>
                                </a:xfrm>
                                <a:custGeom>
                                  <a:avLst/>
                                  <a:gdLst/>
                                  <a:ahLst/>
                                  <a:cxnLst/>
                                  <a:rect l="0" t="0" r="0" b="0"/>
                                  <a:pathLst>
                                    <a:path w="105156" h="126492">
                                      <a:moveTo>
                                        <a:pt x="0" y="0"/>
                                      </a:moveTo>
                                      <a:lnTo>
                                        <a:pt x="105156" y="0"/>
                                      </a:lnTo>
                                      <a:lnTo>
                                        <a:pt x="10515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40" name="Shape 117740"/>
                              <wps:cNvSpPr/>
                              <wps:spPr>
                                <a:xfrm>
                                  <a:off x="166116"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8" name="Rectangle 1678"/>
                              <wps:cNvSpPr/>
                              <wps:spPr>
                                <a:xfrm>
                                  <a:off x="193554"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1</w:t>
                                    </w:r>
                                  </w:p>
                                </w:txbxContent>
                              </wps:txbx>
                              <wps:bodyPr horzOverflow="overflow" vert="horz" lIns="0" tIns="0" rIns="0" bIns="0" rtlCol="0">
                                <a:noAutofit/>
                              </wps:bodyPr>
                            </wps:wsp>
                            <wps:wsp>
                              <wps:cNvPr id="1679" name="Rectangle 1679"/>
                              <wps:cNvSpPr/>
                              <wps:spPr>
                                <a:xfrm>
                                  <a:off x="234702"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680" name="Rectangle 1680"/>
                              <wps:cNvSpPr/>
                              <wps:spPr>
                                <a:xfrm>
                                  <a:off x="227082"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681" name="Rectangle 1681"/>
                              <wps:cNvSpPr/>
                              <wps:spPr>
                                <a:xfrm>
                                  <a:off x="248418"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41" name="Shape 117741"/>
                              <wps:cNvSpPr/>
                              <wps:spPr>
                                <a:xfrm>
                                  <a:off x="320040" y="231647"/>
                                  <a:ext cx="109728" cy="126492"/>
                                </a:xfrm>
                                <a:custGeom>
                                  <a:avLst/>
                                  <a:gdLst/>
                                  <a:ahLst/>
                                  <a:cxnLst/>
                                  <a:rect l="0" t="0" r="0" b="0"/>
                                  <a:pathLst>
                                    <a:path w="109728" h="126492">
                                      <a:moveTo>
                                        <a:pt x="0" y="0"/>
                                      </a:moveTo>
                                      <a:lnTo>
                                        <a:pt x="109728" y="0"/>
                                      </a:lnTo>
                                      <a:lnTo>
                                        <a:pt x="109728"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42" name="Shape 117742"/>
                              <wps:cNvSpPr/>
                              <wps:spPr>
                                <a:xfrm>
                                  <a:off x="320040"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 name="Rectangle 1685"/>
                              <wps:cNvSpPr/>
                              <wps:spPr>
                                <a:xfrm>
                                  <a:off x="345954"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2</w:t>
                                    </w:r>
                                  </w:p>
                                </w:txbxContent>
                              </wps:txbx>
                              <wps:bodyPr horzOverflow="overflow" vert="horz" lIns="0" tIns="0" rIns="0" bIns="0" rtlCol="0">
                                <a:noAutofit/>
                              </wps:bodyPr>
                            </wps:wsp>
                            <wps:wsp>
                              <wps:cNvPr id="1686" name="Rectangle 1686"/>
                              <wps:cNvSpPr/>
                              <wps:spPr>
                                <a:xfrm>
                                  <a:off x="388626"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687" name="Rectangle 1687"/>
                              <wps:cNvSpPr/>
                              <wps:spPr>
                                <a:xfrm>
                                  <a:off x="381006"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688" name="Rectangle 1688"/>
                              <wps:cNvSpPr/>
                              <wps:spPr>
                                <a:xfrm>
                                  <a:off x="402341"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43" name="Shape 117743"/>
                              <wps:cNvSpPr/>
                              <wps:spPr>
                                <a:xfrm>
                                  <a:off x="477012" y="231647"/>
                                  <a:ext cx="105156" cy="126492"/>
                                </a:xfrm>
                                <a:custGeom>
                                  <a:avLst/>
                                  <a:gdLst/>
                                  <a:ahLst/>
                                  <a:cxnLst/>
                                  <a:rect l="0" t="0" r="0" b="0"/>
                                  <a:pathLst>
                                    <a:path w="105156" h="126492">
                                      <a:moveTo>
                                        <a:pt x="0" y="0"/>
                                      </a:moveTo>
                                      <a:lnTo>
                                        <a:pt x="105156" y="0"/>
                                      </a:lnTo>
                                      <a:lnTo>
                                        <a:pt x="10515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44" name="Shape 117744"/>
                              <wps:cNvSpPr/>
                              <wps:spPr>
                                <a:xfrm>
                                  <a:off x="477012"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25" name="Rectangle 73025"/>
                              <wps:cNvSpPr/>
                              <wps:spPr>
                                <a:xfrm>
                                  <a:off x="539502"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3024" name="Rectangle 73024"/>
                              <wps:cNvSpPr/>
                              <wps:spPr>
                                <a:xfrm>
                                  <a:off x="504450"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3</w:t>
                                    </w:r>
                                  </w:p>
                                </w:txbxContent>
                              </wps:txbx>
                              <wps:bodyPr horzOverflow="overflow" vert="horz" lIns="0" tIns="0" rIns="0" bIns="0" rtlCol="0">
                                <a:noAutofit/>
                              </wps:bodyPr>
                            </wps:wsp>
                            <wps:wsp>
                              <wps:cNvPr id="1693" name="Rectangle 1693"/>
                              <wps:cNvSpPr/>
                              <wps:spPr>
                                <a:xfrm>
                                  <a:off x="559314"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45" name="Shape 117745"/>
                              <wps:cNvSpPr/>
                              <wps:spPr>
                                <a:xfrm>
                                  <a:off x="643127" y="231647"/>
                                  <a:ext cx="109728" cy="126492"/>
                                </a:xfrm>
                                <a:custGeom>
                                  <a:avLst/>
                                  <a:gdLst/>
                                  <a:ahLst/>
                                  <a:cxnLst/>
                                  <a:rect l="0" t="0" r="0" b="0"/>
                                  <a:pathLst>
                                    <a:path w="109728" h="126492">
                                      <a:moveTo>
                                        <a:pt x="0" y="0"/>
                                      </a:moveTo>
                                      <a:lnTo>
                                        <a:pt x="109728" y="0"/>
                                      </a:lnTo>
                                      <a:lnTo>
                                        <a:pt x="109728"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46" name="Shape 117746"/>
                              <wps:cNvSpPr/>
                              <wps:spPr>
                                <a:xfrm>
                                  <a:off x="643127"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26" name="Rectangle 73026"/>
                              <wps:cNvSpPr/>
                              <wps:spPr>
                                <a:xfrm>
                                  <a:off x="670566"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4</w:t>
                                    </w:r>
                                  </w:p>
                                </w:txbxContent>
                              </wps:txbx>
                              <wps:bodyPr horzOverflow="overflow" vert="horz" lIns="0" tIns="0" rIns="0" bIns="0" rtlCol="0">
                                <a:noAutofit/>
                              </wps:bodyPr>
                            </wps:wsp>
                            <wps:wsp>
                              <wps:cNvPr id="73027" name="Rectangle 73027"/>
                              <wps:cNvSpPr/>
                              <wps:spPr>
                                <a:xfrm>
                                  <a:off x="705617"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47" name="Shape 117747"/>
                              <wps:cNvSpPr/>
                              <wps:spPr>
                                <a:xfrm>
                                  <a:off x="813815" y="231647"/>
                                  <a:ext cx="105156" cy="126492"/>
                                </a:xfrm>
                                <a:custGeom>
                                  <a:avLst/>
                                  <a:gdLst/>
                                  <a:ahLst/>
                                  <a:cxnLst/>
                                  <a:rect l="0" t="0" r="0" b="0"/>
                                  <a:pathLst>
                                    <a:path w="105156" h="126492">
                                      <a:moveTo>
                                        <a:pt x="0" y="0"/>
                                      </a:moveTo>
                                      <a:lnTo>
                                        <a:pt x="105156" y="0"/>
                                      </a:lnTo>
                                      <a:lnTo>
                                        <a:pt x="10515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48" name="Shape 117748"/>
                              <wps:cNvSpPr/>
                              <wps:spPr>
                                <a:xfrm>
                                  <a:off x="813815"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28" name="Rectangle 73028"/>
                              <wps:cNvSpPr/>
                              <wps:spPr>
                                <a:xfrm>
                                  <a:off x="841254"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5</w:t>
                                    </w:r>
                                  </w:p>
                                </w:txbxContent>
                              </wps:txbx>
                              <wps:bodyPr horzOverflow="overflow" vert="horz" lIns="0" tIns="0" rIns="0" bIns="0" rtlCol="0">
                                <a:noAutofit/>
                              </wps:bodyPr>
                            </wps:wsp>
                            <wps:wsp>
                              <wps:cNvPr id="73029" name="Rectangle 73029"/>
                              <wps:cNvSpPr/>
                              <wps:spPr>
                                <a:xfrm>
                                  <a:off x="876305"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49" name="Shape 117749"/>
                              <wps:cNvSpPr/>
                              <wps:spPr>
                                <a:xfrm>
                                  <a:off x="979932" y="231647"/>
                                  <a:ext cx="109728" cy="126492"/>
                                </a:xfrm>
                                <a:custGeom>
                                  <a:avLst/>
                                  <a:gdLst/>
                                  <a:ahLst/>
                                  <a:cxnLst/>
                                  <a:rect l="0" t="0" r="0" b="0"/>
                                  <a:pathLst>
                                    <a:path w="109728" h="126492">
                                      <a:moveTo>
                                        <a:pt x="0" y="0"/>
                                      </a:moveTo>
                                      <a:lnTo>
                                        <a:pt x="109728" y="0"/>
                                      </a:lnTo>
                                      <a:lnTo>
                                        <a:pt x="109728"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50" name="Shape 117750"/>
                              <wps:cNvSpPr/>
                              <wps:spPr>
                                <a:xfrm>
                                  <a:off x="979932"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31" name="Rectangle 73031"/>
                              <wps:cNvSpPr/>
                              <wps:spPr>
                                <a:xfrm>
                                  <a:off x="1042422"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3030" name="Rectangle 73030"/>
                              <wps:cNvSpPr/>
                              <wps:spPr>
                                <a:xfrm>
                                  <a:off x="1007370"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6</w:t>
                                    </w:r>
                                  </w:p>
                                </w:txbxContent>
                              </wps:txbx>
                              <wps:bodyPr horzOverflow="overflow" vert="horz" lIns="0" tIns="0" rIns="0" bIns="0" rtlCol="0">
                                <a:noAutofit/>
                              </wps:bodyPr>
                            </wps:wsp>
                            <wps:wsp>
                              <wps:cNvPr id="1706" name="Rectangle 1706"/>
                              <wps:cNvSpPr/>
                              <wps:spPr>
                                <a:xfrm>
                                  <a:off x="1063758"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51" name="Shape 117751"/>
                              <wps:cNvSpPr/>
                              <wps:spPr>
                                <a:xfrm>
                                  <a:off x="1146048" y="231647"/>
                                  <a:ext cx="109728" cy="126492"/>
                                </a:xfrm>
                                <a:custGeom>
                                  <a:avLst/>
                                  <a:gdLst/>
                                  <a:ahLst/>
                                  <a:cxnLst/>
                                  <a:rect l="0" t="0" r="0" b="0"/>
                                  <a:pathLst>
                                    <a:path w="109728" h="126492">
                                      <a:moveTo>
                                        <a:pt x="0" y="0"/>
                                      </a:moveTo>
                                      <a:lnTo>
                                        <a:pt x="109728" y="0"/>
                                      </a:lnTo>
                                      <a:lnTo>
                                        <a:pt x="109728"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52" name="Shape 117752"/>
                              <wps:cNvSpPr/>
                              <wps:spPr>
                                <a:xfrm>
                                  <a:off x="1146048"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32" name="Rectangle 73032"/>
                              <wps:cNvSpPr/>
                              <wps:spPr>
                                <a:xfrm>
                                  <a:off x="1173486"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7</w:t>
                                    </w:r>
                                  </w:p>
                                </w:txbxContent>
                              </wps:txbx>
                              <wps:bodyPr horzOverflow="overflow" vert="horz" lIns="0" tIns="0" rIns="0" bIns="0" rtlCol="0">
                                <a:noAutofit/>
                              </wps:bodyPr>
                            </wps:wsp>
                            <wps:wsp>
                              <wps:cNvPr id="73033" name="Rectangle 73033"/>
                              <wps:cNvSpPr/>
                              <wps:spPr>
                                <a:xfrm>
                                  <a:off x="1208538"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53" name="Shape 117753"/>
                              <wps:cNvSpPr/>
                              <wps:spPr>
                                <a:xfrm>
                                  <a:off x="1304544" y="231647"/>
                                  <a:ext cx="105156" cy="126492"/>
                                </a:xfrm>
                                <a:custGeom>
                                  <a:avLst/>
                                  <a:gdLst/>
                                  <a:ahLst/>
                                  <a:cxnLst/>
                                  <a:rect l="0" t="0" r="0" b="0"/>
                                  <a:pathLst>
                                    <a:path w="105156" h="126492">
                                      <a:moveTo>
                                        <a:pt x="0" y="0"/>
                                      </a:moveTo>
                                      <a:lnTo>
                                        <a:pt x="105156" y="0"/>
                                      </a:lnTo>
                                      <a:lnTo>
                                        <a:pt x="10515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54" name="Shape 117754"/>
                              <wps:cNvSpPr/>
                              <wps:spPr>
                                <a:xfrm>
                                  <a:off x="1304544" y="231647"/>
                                  <a:ext cx="105156" cy="121920"/>
                                </a:xfrm>
                                <a:custGeom>
                                  <a:avLst/>
                                  <a:gdLst/>
                                  <a:ahLst/>
                                  <a:cxnLst/>
                                  <a:rect l="0" t="0" r="0" b="0"/>
                                  <a:pathLst>
                                    <a:path w="105156" h="121920">
                                      <a:moveTo>
                                        <a:pt x="0" y="0"/>
                                      </a:moveTo>
                                      <a:lnTo>
                                        <a:pt x="105156" y="0"/>
                                      </a:lnTo>
                                      <a:lnTo>
                                        <a:pt x="105156"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34" name="Rectangle 73034"/>
                              <wps:cNvSpPr/>
                              <wps:spPr>
                                <a:xfrm>
                                  <a:off x="1331982"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8</w:t>
                                    </w:r>
                                  </w:p>
                                </w:txbxContent>
                              </wps:txbx>
                              <wps:bodyPr horzOverflow="overflow" vert="horz" lIns="0" tIns="0" rIns="0" bIns="0" rtlCol="0">
                                <a:noAutofit/>
                              </wps:bodyPr>
                            </wps:wsp>
                            <wps:wsp>
                              <wps:cNvPr id="73035" name="Rectangle 73035"/>
                              <wps:cNvSpPr/>
                              <wps:spPr>
                                <a:xfrm>
                                  <a:off x="1365509"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15" name="Rectangle 1715"/>
                              <wps:cNvSpPr/>
                              <wps:spPr>
                                <a:xfrm>
                                  <a:off x="1386845"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16" name="Shape 1716"/>
                              <wps:cNvSpPr/>
                              <wps:spPr>
                                <a:xfrm>
                                  <a:off x="1470660" y="231647"/>
                                  <a:ext cx="109728" cy="126493"/>
                                </a:xfrm>
                                <a:custGeom>
                                  <a:avLst/>
                                  <a:gdLst/>
                                  <a:ahLst/>
                                  <a:cxnLst/>
                                  <a:rect l="0" t="0" r="0" b="0"/>
                                  <a:pathLst>
                                    <a:path w="109728" h="126493">
                                      <a:moveTo>
                                        <a:pt x="0" y="0"/>
                                      </a:moveTo>
                                      <a:lnTo>
                                        <a:pt x="109728" y="0"/>
                                      </a:lnTo>
                                      <a:lnTo>
                                        <a:pt x="109728" y="126493"/>
                                      </a:lnTo>
                                      <a:lnTo>
                                        <a:pt x="0" y="1264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 name="Shape 1717"/>
                              <wps:cNvSpPr/>
                              <wps:spPr>
                                <a:xfrm>
                                  <a:off x="1470660" y="231647"/>
                                  <a:ext cx="105156" cy="121920"/>
                                </a:xfrm>
                                <a:custGeom>
                                  <a:avLst/>
                                  <a:gdLst/>
                                  <a:ahLst/>
                                  <a:cxnLst/>
                                  <a:rect l="0" t="0" r="0" b="0"/>
                                  <a:pathLst>
                                    <a:path w="105156" h="121920">
                                      <a:moveTo>
                                        <a:pt x="0" y="0"/>
                                      </a:moveTo>
                                      <a:lnTo>
                                        <a:pt x="105156" y="0"/>
                                      </a:lnTo>
                                      <a:lnTo>
                                        <a:pt x="105156" y="121920"/>
                                      </a:lnTo>
                                      <a:lnTo>
                                        <a:pt x="0" y="1219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8" name="Shape 1718"/>
                              <wps:cNvSpPr/>
                              <wps:spPr>
                                <a:xfrm>
                                  <a:off x="1470660" y="231647"/>
                                  <a:ext cx="105156" cy="121920"/>
                                </a:xfrm>
                                <a:custGeom>
                                  <a:avLst/>
                                  <a:gdLst/>
                                  <a:ahLst/>
                                  <a:cxnLst/>
                                  <a:rect l="0" t="0" r="0" b="0"/>
                                  <a:pathLst>
                                    <a:path w="105156" h="121920">
                                      <a:moveTo>
                                        <a:pt x="0" y="0"/>
                                      </a:moveTo>
                                      <a:lnTo>
                                        <a:pt x="105156" y="0"/>
                                      </a:lnTo>
                                      <a:lnTo>
                                        <a:pt x="105156" y="121920"/>
                                      </a:lnTo>
                                      <a:lnTo>
                                        <a:pt x="0" y="1219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9" name="Rectangle 1719"/>
                              <wps:cNvSpPr/>
                              <wps:spPr>
                                <a:xfrm>
                                  <a:off x="1496573" y="288834"/>
                                  <a:ext cx="56556" cy="118788"/>
                                </a:xfrm>
                                <a:prstGeom prst="rect">
                                  <a:avLst/>
                                </a:prstGeom>
                                <a:ln>
                                  <a:noFill/>
                                </a:ln>
                              </wps:spPr>
                              <wps:txbx>
                                <w:txbxContent>
                                  <w:p w:rsidR="00E2761A" w:rsidRDefault="00E2761A">
                                    <w:r>
                                      <w:rPr>
                                        <w:rFonts w:ascii="Times New Roman" w:eastAsia="Times New Roman" w:hAnsi="Times New Roman" w:cs="Times New Roman"/>
                                        <w:sz w:val="16"/>
                                      </w:rPr>
                                      <w:t>9</w:t>
                                    </w:r>
                                  </w:p>
                                </w:txbxContent>
                              </wps:txbx>
                              <wps:bodyPr horzOverflow="overflow" vert="horz" lIns="0" tIns="0" rIns="0" bIns="0" rtlCol="0">
                                <a:noAutofit/>
                              </wps:bodyPr>
                            </wps:wsp>
                            <wps:wsp>
                              <wps:cNvPr id="1720" name="Rectangle 1720"/>
                              <wps:cNvSpPr/>
                              <wps:spPr>
                                <a:xfrm>
                                  <a:off x="1539245"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21" name="Rectangle 1721"/>
                              <wps:cNvSpPr/>
                              <wps:spPr>
                                <a:xfrm>
                                  <a:off x="1531626"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22" name="Rectangle 1722"/>
                              <wps:cNvSpPr/>
                              <wps:spPr>
                                <a:xfrm>
                                  <a:off x="1552961" y="288834"/>
                                  <a:ext cx="28278" cy="118789"/>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55" name="Shape 117755"/>
                              <wps:cNvSpPr/>
                              <wps:spPr>
                                <a:xfrm>
                                  <a:off x="1641348" y="231648"/>
                                  <a:ext cx="131064" cy="126492"/>
                                </a:xfrm>
                                <a:custGeom>
                                  <a:avLst/>
                                  <a:gdLst/>
                                  <a:ahLst/>
                                  <a:cxnLst/>
                                  <a:rect l="0" t="0" r="0" b="0"/>
                                  <a:pathLst>
                                    <a:path w="131064" h="126492">
                                      <a:moveTo>
                                        <a:pt x="0" y="0"/>
                                      </a:moveTo>
                                      <a:lnTo>
                                        <a:pt x="131064" y="0"/>
                                      </a:lnTo>
                                      <a:lnTo>
                                        <a:pt x="131064"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56" name="Shape 117756"/>
                              <wps:cNvSpPr/>
                              <wps:spPr>
                                <a:xfrm>
                                  <a:off x="1641348" y="231648"/>
                                  <a:ext cx="131064" cy="121920"/>
                                </a:xfrm>
                                <a:custGeom>
                                  <a:avLst/>
                                  <a:gdLst/>
                                  <a:ahLst/>
                                  <a:cxnLst/>
                                  <a:rect l="0" t="0" r="0" b="0"/>
                                  <a:pathLst>
                                    <a:path w="131064" h="121920">
                                      <a:moveTo>
                                        <a:pt x="0" y="0"/>
                                      </a:moveTo>
                                      <a:lnTo>
                                        <a:pt x="131064" y="0"/>
                                      </a:lnTo>
                                      <a:lnTo>
                                        <a:pt x="131064"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 name="Rectangle 1726"/>
                              <wps:cNvSpPr/>
                              <wps:spPr>
                                <a:xfrm>
                                  <a:off x="1667261" y="288834"/>
                                  <a:ext cx="113310" cy="118788"/>
                                </a:xfrm>
                                <a:prstGeom prst="rect">
                                  <a:avLst/>
                                </a:prstGeom>
                                <a:ln>
                                  <a:noFill/>
                                </a:ln>
                              </wps:spPr>
                              <wps:txbx>
                                <w:txbxContent>
                                  <w:p w:rsidR="00E2761A" w:rsidRDefault="00E2761A">
                                    <w:r>
                                      <w:rPr>
                                        <w:rFonts w:ascii="Times New Roman" w:eastAsia="Times New Roman" w:hAnsi="Times New Roman" w:cs="Times New Roman"/>
                                        <w:sz w:val="16"/>
                                      </w:rPr>
                                      <w:t>10</w:t>
                                    </w:r>
                                  </w:p>
                                </w:txbxContent>
                              </wps:txbx>
                              <wps:bodyPr horzOverflow="overflow" vert="horz" lIns="0" tIns="0" rIns="0" bIns="0" rtlCol="0">
                                <a:noAutofit/>
                              </wps:bodyPr>
                            </wps:wsp>
                            <wps:wsp>
                              <wps:cNvPr id="1727" name="Rectangle 1727"/>
                              <wps:cNvSpPr/>
                              <wps:spPr>
                                <a:xfrm>
                                  <a:off x="1752605"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28" name="Rectangle 1728"/>
                              <wps:cNvSpPr/>
                              <wps:spPr>
                                <a:xfrm>
                                  <a:off x="1743461"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29" name="Rectangle 1729"/>
                              <wps:cNvSpPr/>
                              <wps:spPr>
                                <a:xfrm>
                                  <a:off x="1763273"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57" name="Shape 117757"/>
                              <wps:cNvSpPr/>
                              <wps:spPr>
                                <a:xfrm>
                                  <a:off x="1821180" y="231648"/>
                                  <a:ext cx="144780" cy="126492"/>
                                </a:xfrm>
                                <a:custGeom>
                                  <a:avLst/>
                                  <a:gdLst/>
                                  <a:ahLst/>
                                  <a:cxnLst/>
                                  <a:rect l="0" t="0" r="0" b="0"/>
                                  <a:pathLst>
                                    <a:path w="144780" h="126492">
                                      <a:moveTo>
                                        <a:pt x="0" y="0"/>
                                      </a:moveTo>
                                      <a:lnTo>
                                        <a:pt x="144780" y="0"/>
                                      </a:lnTo>
                                      <a:lnTo>
                                        <a:pt x="144780"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58" name="Shape 117758"/>
                              <wps:cNvSpPr/>
                              <wps:spPr>
                                <a:xfrm>
                                  <a:off x="1821180" y="231648"/>
                                  <a:ext cx="140208" cy="121920"/>
                                </a:xfrm>
                                <a:custGeom>
                                  <a:avLst/>
                                  <a:gdLst/>
                                  <a:ahLst/>
                                  <a:cxnLst/>
                                  <a:rect l="0" t="0" r="0" b="0"/>
                                  <a:pathLst>
                                    <a:path w="140208" h="121920">
                                      <a:moveTo>
                                        <a:pt x="0" y="0"/>
                                      </a:moveTo>
                                      <a:lnTo>
                                        <a:pt x="140208" y="0"/>
                                      </a:lnTo>
                                      <a:lnTo>
                                        <a:pt x="140208"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36" name="Rectangle 73036"/>
                              <wps:cNvSpPr/>
                              <wps:spPr>
                                <a:xfrm>
                                  <a:off x="1847094" y="288834"/>
                                  <a:ext cx="113310" cy="118788"/>
                                </a:xfrm>
                                <a:prstGeom prst="rect">
                                  <a:avLst/>
                                </a:prstGeom>
                                <a:ln>
                                  <a:noFill/>
                                </a:ln>
                              </wps:spPr>
                              <wps:txbx>
                                <w:txbxContent>
                                  <w:p w:rsidR="00E2761A" w:rsidRDefault="00E2761A">
                                    <w:r>
                                      <w:rPr>
                                        <w:rFonts w:ascii="Times New Roman" w:eastAsia="Times New Roman" w:hAnsi="Times New Roman" w:cs="Times New Roman"/>
                                        <w:sz w:val="16"/>
                                      </w:rPr>
                                      <w:t>11</w:t>
                                    </w:r>
                                  </w:p>
                                </w:txbxContent>
                              </wps:txbx>
                              <wps:bodyPr horzOverflow="overflow" vert="horz" lIns="0" tIns="0" rIns="0" bIns="0" rtlCol="0">
                                <a:noAutofit/>
                              </wps:bodyPr>
                            </wps:wsp>
                            <wps:wsp>
                              <wps:cNvPr id="73037" name="Rectangle 73037"/>
                              <wps:cNvSpPr/>
                              <wps:spPr>
                                <a:xfrm>
                                  <a:off x="1921769"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34" name="Rectangle 1734"/>
                              <wps:cNvSpPr/>
                              <wps:spPr>
                                <a:xfrm>
                                  <a:off x="1943105"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17759" name="Shape 117759"/>
                              <wps:cNvSpPr/>
                              <wps:spPr>
                                <a:xfrm>
                                  <a:off x="1987295" y="231648"/>
                                  <a:ext cx="135636" cy="126492"/>
                                </a:xfrm>
                                <a:custGeom>
                                  <a:avLst/>
                                  <a:gdLst/>
                                  <a:ahLst/>
                                  <a:cxnLst/>
                                  <a:rect l="0" t="0" r="0" b="0"/>
                                  <a:pathLst>
                                    <a:path w="135636" h="126492">
                                      <a:moveTo>
                                        <a:pt x="0" y="0"/>
                                      </a:moveTo>
                                      <a:lnTo>
                                        <a:pt x="135636" y="0"/>
                                      </a:lnTo>
                                      <a:lnTo>
                                        <a:pt x="135636" y="126492"/>
                                      </a:lnTo>
                                      <a:lnTo>
                                        <a:pt x="0" y="1264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60" name="Shape 117760"/>
                              <wps:cNvSpPr/>
                              <wps:spPr>
                                <a:xfrm>
                                  <a:off x="1987295" y="231648"/>
                                  <a:ext cx="131064" cy="121920"/>
                                </a:xfrm>
                                <a:custGeom>
                                  <a:avLst/>
                                  <a:gdLst/>
                                  <a:ahLst/>
                                  <a:cxnLst/>
                                  <a:rect l="0" t="0" r="0" b="0"/>
                                  <a:pathLst>
                                    <a:path w="131064" h="121920">
                                      <a:moveTo>
                                        <a:pt x="0" y="0"/>
                                      </a:moveTo>
                                      <a:lnTo>
                                        <a:pt x="131064" y="0"/>
                                      </a:lnTo>
                                      <a:lnTo>
                                        <a:pt x="131064" y="121920"/>
                                      </a:lnTo>
                                      <a:lnTo>
                                        <a:pt x="0" y="121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8" name="Rectangle 1738"/>
                              <wps:cNvSpPr/>
                              <wps:spPr>
                                <a:xfrm>
                                  <a:off x="2013209" y="288834"/>
                                  <a:ext cx="113310" cy="118788"/>
                                </a:xfrm>
                                <a:prstGeom prst="rect">
                                  <a:avLst/>
                                </a:prstGeom>
                                <a:ln>
                                  <a:noFill/>
                                </a:ln>
                              </wps:spPr>
                              <wps:txbx>
                                <w:txbxContent>
                                  <w:p w:rsidR="00E2761A" w:rsidRDefault="00E2761A">
                                    <w:r>
                                      <w:rPr>
                                        <w:rFonts w:ascii="Times New Roman" w:eastAsia="Times New Roman" w:hAnsi="Times New Roman" w:cs="Times New Roman"/>
                                        <w:sz w:val="16"/>
                                      </w:rPr>
                                      <w:t>12</w:t>
                                    </w:r>
                                  </w:p>
                                </w:txbxContent>
                              </wps:txbx>
                              <wps:bodyPr horzOverflow="overflow" vert="horz" lIns="0" tIns="0" rIns="0" bIns="0" rtlCol="0">
                                <a:noAutofit/>
                              </wps:bodyPr>
                            </wps:wsp>
                            <wps:wsp>
                              <wps:cNvPr id="1739" name="Rectangle 1739"/>
                              <wps:cNvSpPr/>
                              <wps:spPr>
                                <a:xfrm>
                                  <a:off x="2098553"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40" name="Rectangle 1740"/>
                              <wps:cNvSpPr/>
                              <wps:spPr>
                                <a:xfrm>
                                  <a:off x="2087885"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41" name="Rectangle 1741"/>
                              <wps:cNvSpPr/>
                              <wps:spPr>
                                <a:xfrm>
                                  <a:off x="2109221" y="288834"/>
                                  <a:ext cx="28278" cy="118788"/>
                                </a:xfrm>
                                <a:prstGeom prst="rect">
                                  <a:avLst/>
                                </a:prstGeom>
                                <a:ln>
                                  <a:noFill/>
                                </a:ln>
                              </wps:spPr>
                              <wps:txbx>
                                <w:txbxContent>
                                  <w:p w:rsidR="00E2761A" w:rsidRDefault="00E2761A">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42" name="Shape 1742"/>
                              <wps:cNvSpPr/>
                              <wps:spPr>
                                <a:xfrm>
                                  <a:off x="1187195" y="100584"/>
                                  <a:ext cx="167640" cy="111252"/>
                                </a:xfrm>
                                <a:custGeom>
                                  <a:avLst/>
                                  <a:gdLst/>
                                  <a:ahLst/>
                                  <a:cxnLst/>
                                  <a:rect l="0" t="0" r="0" b="0"/>
                                  <a:pathLst>
                                    <a:path w="167640" h="111252">
                                      <a:moveTo>
                                        <a:pt x="0" y="111252"/>
                                      </a:moveTo>
                                      <a:lnTo>
                                        <a:pt x="10668" y="89916"/>
                                      </a:lnTo>
                                      <a:lnTo>
                                        <a:pt x="21336" y="71628"/>
                                      </a:lnTo>
                                      <a:lnTo>
                                        <a:pt x="32004" y="51816"/>
                                      </a:lnTo>
                                      <a:lnTo>
                                        <a:pt x="36576" y="42672"/>
                                      </a:lnTo>
                                      <a:lnTo>
                                        <a:pt x="42672" y="35052"/>
                                      </a:lnTo>
                                      <a:lnTo>
                                        <a:pt x="47244" y="27432"/>
                                      </a:lnTo>
                                      <a:lnTo>
                                        <a:pt x="53340" y="21336"/>
                                      </a:lnTo>
                                      <a:lnTo>
                                        <a:pt x="57912" y="15240"/>
                                      </a:lnTo>
                                      <a:lnTo>
                                        <a:pt x="64008" y="10668"/>
                                      </a:lnTo>
                                      <a:lnTo>
                                        <a:pt x="68580" y="6096"/>
                                      </a:lnTo>
                                      <a:lnTo>
                                        <a:pt x="73152" y="3048"/>
                                      </a:lnTo>
                                      <a:lnTo>
                                        <a:pt x="79248" y="1524"/>
                                      </a:lnTo>
                                      <a:lnTo>
                                        <a:pt x="83820" y="0"/>
                                      </a:lnTo>
                                      <a:lnTo>
                                        <a:pt x="89916" y="1524"/>
                                      </a:lnTo>
                                      <a:lnTo>
                                        <a:pt x="94488" y="3048"/>
                                      </a:lnTo>
                                      <a:lnTo>
                                        <a:pt x="100584" y="6096"/>
                                      </a:lnTo>
                                      <a:lnTo>
                                        <a:pt x="105156" y="10668"/>
                                      </a:lnTo>
                                      <a:lnTo>
                                        <a:pt x="109728" y="15240"/>
                                      </a:lnTo>
                                      <a:lnTo>
                                        <a:pt x="115824" y="21336"/>
                                      </a:lnTo>
                                      <a:lnTo>
                                        <a:pt x="120396" y="27432"/>
                                      </a:lnTo>
                                      <a:lnTo>
                                        <a:pt x="126492" y="35052"/>
                                      </a:lnTo>
                                      <a:lnTo>
                                        <a:pt x="131064" y="42672"/>
                                      </a:lnTo>
                                      <a:lnTo>
                                        <a:pt x="137160" y="51816"/>
                                      </a:lnTo>
                                      <a:lnTo>
                                        <a:pt x="147828" y="71628"/>
                                      </a:lnTo>
                                      <a:lnTo>
                                        <a:pt x="156972" y="89916"/>
                                      </a:lnTo>
                                      <a:lnTo>
                                        <a:pt x="167640" y="1112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43" name="Shape 1743"/>
                              <wps:cNvSpPr/>
                              <wps:spPr>
                                <a:xfrm>
                                  <a:off x="1357883" y="100584"/>
                                  <a:ext cx="150876" cy="96012"/>
                                </a:xfrm>
                                <a:custGeom>
                                  <a:avLst/>
                                  <a:gdLst/>
                                  <a:ahLst/>
                                  <a:cxnLst/>
                                  <a:rect l="0" t="0" r="0" b="0"/>
                                  <a:pathLst>
                                    <a:path w="150876" h="96012">
                                      <a:moveTo>
                                        <a:pt x="0" y="96012"/>
                                      </a:moveTo>
                                      <a:lnTo>
                                        <a:pt x="9144" y="77724"/>
                                      </a:lnTo>
                                      <a:lnTo>
                                        <a:pt x="19812" y="60960"/>
                                      </a:lnTo>
                                      <a:lnTo>
                                        <a:pt x="28956" y="45720"/>
                                      </a:lnTo>
                                      <a:lnTo>
                                        <a:pt x="33528" y="36576"/>
                                      </a:lnTo>
                                      <a:lnTo>
                                        <a:pt x="38100" y="30480"/>
                                      </a:lnTo>
                                      <a:lnTo>
                                        <a:pt x="42672" y="24384"/>
                                      </a:lnTo>
                                      <a:lnTo>
                                        <a:pt x="47244" y="18288"/>
                                      </a:lnTo>
                                      <a:lnTo>
                                        <a:pt x="51816" y="13716"/>
                                      </a:lnTo>
                                      <a:lnTo>
                                        <a:pt x="56388" y="9144"/>
                                      </a:lnTo>
                                      <a:lnTo>
                                        <a:pt x="60960" y="4572"/>
                                      </a:lnTo>
                                      <a:lnTo>
                                        <a:pt x="67056" y="1524"/>
                                      </a:lnTo>
                                      <a:lnTo>
                                        <a:pt x="70104" y="0"/>
                                      </a:lnTo>
                                      <a:lnTo>
                                        <a:pt x="80772" y="0"/>
                                      </a:lnTo>
                                      <a:lnTo>
                                        <a:pt x="85344" y="1524"/>
                                      </a:lnTo>
                                      <a:lnTo>
                                        <a:pt x="89916" y="4572"/>
                                      </a:lnTo>
                                      <a:lnTo>
                                        <a:pt x="94488" y="9144"/>
                                      </a:lnTo>
                                      <a:lnTo>
                                        <a:pt x="99060" y="13716"/>
                                      </a:lnTo>
                                      <a:lnTo>
                                        <a:pt x="103632" y="18288"/>
                                      </a:lnTo>
                                      <a:lnTo>
                                        <a:pt x="108204" y="24384"/>
                                      </a:lnTo>
                                      <a:lnTo>
                                        <a:pt x="112776" y="30480"/>
                                      </a:lnTo>
                                      <a:lnTo>
                                        <a:pt x="117348" y="36576"/>
                                      </a:lnTo>
                                      <a:lnTo>
                                        <a:pt x="121920" y="45720"/>
                                      </a:lnTo>
                                      <a:lnTo>
                                        <a:pt x="132588" y="60960"/>
                                      </a:lnTo>
                                      <a:lnTo>
                                        <a:pt x="141732" y="77724"/>
                                      </a:lnTo>
                                      <a:lnTo>
                                        <a:pt x="150876" y="960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44" name="Shape 1744"/>
                              <wps:cNvSpPr/>
                              <wps:spPr>
                                <a:xfrm>
                                  <a:off x="1524000" y="100584"/>
                                  <a:ext cx="176784" cy="96012"/>
                                </a:xfrm>
                                <a:custGeom>
                                  <a:avLst/>
                                  <a:gdLst/>
                                  <a:ahLst/>
                                  <a:cxnLst/>
                                  <a:rect l="0" t="0" r="0" b="0"/>
                                  <a:pathLst>
                                    <a:path w="176784" h="96012">
                                      <a:moveTo>
                                        <a:pt x="0" y="96012"/>
                                      </a:moveTo>
                                      <a:lnTo>
                                        <a:pt x="12192" y="77724"/>
                                      </a:lnTo>
                                      <a:lnTo>
                                        <a:pt x="22860" y="60959"/>
                                      </a:lnTo>
                                      <a:lnTo>
                                        <a:pt x="33528" y="45719"/>
                                      </a:lnTo>
                                      <a:lnTo>
                                        <a:pt x="39624" y="36575"/>
                                      </a:lnTo>
                                      <a:lnTo>
                                        <a:pt x="44196" y="30480"/>
                                      </a:lnTo>
                                      <a:lnTo>
                                        <a:pt x="50292" y="24384"/>
                                      </a:lnTo>
                                      <a:lnTo>
                                        <a:pt x="56388" y="18288"/>
                                      </a:lnTo>
                                      <a:lnTo>
                                        <a:pt x="60960" y="13716"/>
                                      </a:lnTo>
                                      <a:lnTo>
                                        <a:pt x="67056" y="9144"/>
                                      </a:lnTo>
                                      <a:lnTo>
                                        <a:pt x="73152" y="4572"/>
                                      </a:lnTo>
                                      <a:lnTo>
                                        <a:pt x="77724" y="1524"/>
                                      </a:lnTo>
                                      <a:lnTo>
                                        <a:pt x="83820" y="0"/>
                                      </a:lnTo>
                                      <a:lnTo>
                                        <a:pt x="94488" y="0"/>
                                      </a:lnTo>
                                      <a:lnTo>
                                        <a:pt x="100584" y="1524"/>
                                      </a:lnTo>
                                      <a:lnTo>
                                        <a:pt x="105156" y="4572"/>
                                      </a:lnTo>
                                      <a:lnTo>
                                        <a:pt x="111252" y="9144"/>
                                      </a:lnTo>
                                      <a:lnTo>
                                        <a:pt x="117348" y="13716"/>
                                      </a:lnTo>
                                      <a:lnTo>
                                        <a:pt x="121920" y="18288"/>
                                      </a:lnTo>
                                      <a:lnTo>
                                        <a:pt x="128016" y="24384"/>
                                      </a:lnTo>
                                      <a:lnTo>
                                        <a:pt x="132588" y="30480"/>
                                      </a:lnTo>
                                      <a:lnTo>
                                        <a:pt x="138684" y="36576"/>
                                      </a:lnTo>
                                      <a:lnTo>
                                        <a:pt x="144780" y="45720"/>
                                      </a:lnTo>
                                      <a:lnTo>
                                        <a:pt x="155448" y="60960"/>
                                      </a:lnTo>
                                      <a:lnTo>
                                        <a:pt x="166116" y="77724"/>
                                      </a:lnTo>
                                      <a:lnTo>
                                        <a:pt x="176784" y="960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45" name="Shape 1745"/>
                              <wps:cNvSpPr/>
                              <wps:spPr>
                                <a:xfrm>
                                  <a:off x="1703832" y="100584"/>
                                  <a:ext cx="181356" cy="96012"/>
                                </a:xfrm>
                                <a:custGeom>
                                  <a:avLst/>
                                  <a:gdLst/>
                                  <a:ahLst/>
                                  <a:cxnLst/>
                                  <a:rect l="0" t="0" r="0" b="0"/>
                                  <a:pathLst>
                                    <a:path w="181356" h="96012">
                                      <a:moveTo>
                                        <a:pt x="0" y="96012"/>
                                      </a:moveTo>
                                      <a:lnTo>
                                        <a:pt x="12192" y="77724"/>
                                      </a:lnTo>
                                      <a:lnTo>
                                        <a:pt x="22860" y="60960"/>
                                      </a:lnTo>
                                      <a:lnTo>
                                        <a:pt x="33528" y="45720"/>
                                      </a:lnTo>
                                      <a:lnTo>
                                        <a:pt x="39624" y="36576"/>
                                      </a:lnTo>
                                      <a:lnTo>
                                        <a:pt x="45720" y="30480"/>
                                      </a:lnTo>
                                      <a:lnTo>
                                        <a:pt x="51816" y="24384"/>
                                      </a:lnTo>
                                      <a:lnTo>
                                        <a:pt x="56388" y="18288"/>
                                      </a:lnTo>
                                      <a:lnTo>
                                        <a:pt x="62484" y="13716"/>
                                      </a:lnTo>
                                      <a:lnTo>
                                        <a:pt x="68580" y="9144"/>
                                      </a:lnTo>
                                      <a:lnTo>
                                        <a:pt x="73152" y="4572"/>
                                      </a:lnTo>
                                      <a:lnTo>
                                        <a:pt x="79248" y="1524"/>
                                      </a:lnTo>
                                      <a:lnTo>
                                        <a:pt x="85344" y="0"/>
                                      </a:lnTo>
                                      <a:lnTo>
                                        <a:pt x="96012" y="0"/>
                                      </a:lnTo>
                                      <a:lnTo>
                                        <a:pt x="102108" y="1524"/>
                                      </a:lnTo>
                                      <a:lnTo>
                                        <a:pt x="108204" y="4572"/>
                                      </a:lnTo>
                                      <a:lnTo>
                                        <a:pt x="112776" y="9144"/>
                                      </a:lnTo>
                                      <a:lnTo>
                                        <a:pt x="118872" y="13716"/>
                                      </a:lnTo>
                                      <a:lnTo>
                                        <a:pt x="124968" y="18288"/>
                                      </a:lnTo>
                                      <a:lnTo>
                                        <a:pt x="129540" y="24384"/>
                                      </a:lnTo>
                                      <a:lnTo>
                                        <a:pt x="135636" y="30480"/>
                                      </a:lnTo>
                                      <a:lnTo>
                                        <a:pt x="141732" y="36576"/>
                                      </a:lnTo>
                                      <a:lnTo>
                                        <a:pt x="147828" y="45720"/>
                                      </a:lnTo>
                                      <a:lnTo>
                                        <a:pt x="158496" y="60960"/>
                                      </a:lnTo>
                                      <a:lnTo>
                                        <a:pt x="170688" y="77724"/>
                                      </a:lnTo>
                                      <a:lnTo>
                                        <a:pt x="181356" y="960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46" name="Shape 1746"/>
                              <wps:cNvSpPr/>
                              <wps:spPr>
                                <a:xfrm>
                                  <a:off x="1019556" y="99059"/>
                                  <a:ext cx="167640" cy="109728"/>
                                </a:xfrm>
                                <a:custGeom>
                                  <a:avLst/>
                                  <a:gdLst/>
                                  <a:ahLst/>
                                  <a:cxnLst/>
                                  <a:rect l="0" t="0" r="0" b="0"/>
                                  <a:pathLst>
                                    <a:path w="167640" h="109728">
                                      <a:moveTo>
                                        <a:pt x="0" y="109728"/>
                                      </a:moveTo>
                                      <a:lnTo>
                                        <a:pt x="10668" y="89916"/>
                                      </a:lnTo>
                                      <a:lnTo>
                                        <a:pt x="21336" y="70104"/>
                                      </a:lnTo>
                                      <a:lnTo>
                                        <a:pt x="32004" y="51816"/>
                                      </a:lnTo>
                                      <a:lnTo>
                                        <a:pt x="36576" y="42672"/>
                                      </a:lnTo>
                                      <a:lnTo>
                                        <a:pt x="42672" y="33528"/>
                                      </a:lnTo>
                                      <a:lnTo>
                                        <a:pt x="47244" y="25908"/>
                                      </a:lnTo>
                                      <a:lnTo>
                                        <a:pt x="53340" y="19812"/>
                                      </a:lnTo>
                                      <a:lnTo>
                                        <a:pt x="57912" y="15240"/>
                                      </a:lnTo>
                                      <a:lnTo>
                                        <a:pt x="62484" y="9144"/>
                                      </a:lnTo>
                                      <a:lnTo>
                                        <a:pt x="68580" y="4572"/>
                                      </a:lnTo>
                                      <a:lnTo>
                                        <a:pt x="73152" y="1524"/>
                                      </a:lnTo>
                                      <a:lnTo>
                                        <a:pt x="79248" y="0"/>
                                      </a:lnTo>
                                      <a:lnTo>
                                        <a:pt x="89916" y="0"/>
                                      </a:lnTo>
                                      <a:lnTo>
                                        <a:pt x="94488" y="1524"/>
                                      </a:lnTo>
                                      <a:lnTo>
                                        <a:pt x="99060" y="4572"/>
                                      </a:lnTo>
                                      <a:lnTo>
                                        <a:pt x="105156" y="9144"/>
                                      </a:lnTo>
                                      <a:lnTo>
                                        <a:pt x="109728" y="15240"/>
                                      </a:lnTo>
                                      <a:lnTo>
                                        <a:pt x="115824" y="19812"/>
                                      </a:lnTo>
                                      <a:lnTo>
                                        <a:pt x="120396" y="25908"/>
                                      </a:lnTo>
                                      <a:lnTo>
                                        <a:pt x="126492" y="33528"/>
                                      </a:lnTo>
                                      <a:lnTo>
                                        <a:pt x="131064" y="42672"/>
                                      </a:lnTo>
                                      <a:lnTo>
                                        <a:pt x="137160" y="51816"/>
                                      </a:lnTo>
                                      <a:lnTo>
                                        <a:pt x="146304" y="70104"/>
                                      </a:lnTo>
                                      <a:lnTo>
                                        <a:pt x="156972" y="89916"/>
                                      </a:lnTo>
                                      <a:lnTo>
                                        <a:pt x="167640" y="10972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851915" y="99059"/>
                                  <a:ext cx="167640" cy="109728"/>
                                </a:xfrm>
                                <a:custGeom>
                                  <a:avLst/>
                                  <a:gdLst/>
                                  <a:ahLst/>
                                  <a:cxnLst/>
                                  <a:rect l="0" t="0" r="0" b="0"/>
                                  <a:pathLst>
                                    <a:path w="167640" h="109728">
                                      <a:moveTo>
                                        <a:pt x="0" y="109728"/>
                                      </a:moveTo>
                                      <a:lnTo>
                                        <a:pt x="10668" y="89916"/>
                                      </a:lnTo>
                                      <a:lnTo>
                                        <a:pt x="21336" y="70104"/>
                                      </a:lnTo>
                                      <a:lnTo>
                                        <a:pt x="32004" y="51816"/>
                                      </a:lnTo>
                                      <a:lnTo>
                                        <a:pt x="36576" y="42672"/>
                                      </a:lnTo>
                                      <a:lnTo>
                                        <a:pt x="41148" y="33528"/>
                                      </a:lnTo>
                                      <a:lnTo>
                                        <a:pt x="47244" y="25908"/>
                                      </a:lnTo>
                                      <a:lnTo>
                                        <a:pt x="51816" y="19812"/>
                                      </a:lnTo>
                                      <a:lnTo>
                                        <a:pt x="57912" y="15240"/>
                                      </a:lnTo>
                                      <a:lnTo>
                                        <a:pt x="62484" y="9144"/>
                                      </a:lnTo>
                                      <a:lnTo>
                                        <a:pt x="68580" y="4572"/>
                                      </a:lnTo>
                                      <a:lnTo>
                                        <a:pt x="73152" y="1524"/>
                                      </a:lnTo>
                                      <a:lnTo>
                                        <a:pt x="77724" y="0"/>
                                      </a:lnTo>
                                      <a:lnTo>
                                        <a:pt x="88392" y="0"/>
                                      </a:lnTo>
                                      <a:lnTo>
                                        <a:pt x="94488" y="1524"/>
                                      </a:lnTo>
                                      <a:lnTo>
                                        <a:pt x="99060" y="4572"/>
                                      </a:lnTo>
                                      <a:lnTo>
                                        <a:pt x="105156" y="9144"/>
                                      </a:lnTo>
                                      <a:lnTo>
                                        <a:pt x="109728" y="15240"/>
                                      </a:lnTo>
                                      <a:lnTo>
                                        <a:pt x="115824" y="19812"/>
                                      </a:lnTo>
                                      <a:lnTo>
                                        <a:pt x="120396" y="25908"/>
                                      </a:lnTo>
                                      <a:lnTo>
                                        <a:pt x="126492" y="33528"/>
                                      </a:lnTo>
                                      <a:lnTo>
                                        <a:pt x="131064" y="42672"/>
                                      </a:lnTo>
                                      <a:lnTo>
                                        <a:pt x="137160" y="51816"/>
                                      </a:lnTo>
                                      <a:lnTo>
                                        <a:pt x="146304" y="70104"/>
                                      </a:lnTo>
                                      <a:lnTo>
                                        <a:pt x="156972" y="89916"/>
                                      </a:lnTo>
                                      <a:lnTo>
                                        <a:pt x="167640" y="10972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752" name="Shape 1752"/>
                              <wps:cNvSpPr/>
                              <wps:spPr>
                                <a:xfrm>
                                  <a:off x="1080516" y="0"/>
                                  <a:ext cx="576072" cy="48768"/>
                                </a:xfrm>
                                <a:custGeom>
                                  <a:avLst/>
                                  <a:gdLst/>
                                  <a:ahLst/>
                                  <a:cxnLst/>
                                  <a:rect l="0" t="0" r="0" b="0"/>
                                  <a:pathLst>
                                    <a:path w="576072" h="48768">
                                      <a:moveTo>
                                        <a:pt x="533400" y="0"/>
                                      </a:moveTo>
                                      <a:lnTo>
                                        <a:pt x="576072" y="24384"/>
                                      </a:lnTo>
                                      <a:lnTo>
                                        <a:pt x="533400" y="48768"/>
                                      </a:lnTo>
                                      <a:lnTo>
                                        <a:pt x="533400" y="28956"/>
                                      </a:lnTo>
                                      <a:lnTo>
                                        <a:pt x="3048" y="28956"/>
                                      </a:lnTo>
                                      <a:lnTo>
                                        <a:pt x="0" y="27432"/>
                                      </a:lnTo>
                                      <a:lnTo>
                                        <a:pt x="0" y="21336"/>
                                      </a:lnTo>
                                      <a:lnTo>
                                        <a:pt x="3048" y="19812"/>
                                      </a:lnTo>
                                      <a:lnTo>
                                        <a:pt x="533400" y="19812"/>
                                      </a:lnTo>
                                      <a:lnTo>
                                        <a:pt x="53340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54" name="Picture 1754"/>
                                <pic:cNvPicPr/>
                              </pic:nvPicPr>
                              <pic:blipFill>
                                <a:blip r:embed="rId21"/>
                                <a:stretch>
                                  <a:fillRect/>
                                </a:stretch>
                              </pic:blipFill>
                              <pic:spPr>
                                <a:xfrm>
                                  <a:off x="455676" y="585215"/>
                                  <a:ext cx="739140" cy="377952"/>
                                </a:xfrm>
                                <a:prstGeom prst="rect">
                                  <a:avLst/>
                                </a:prstGeom>
                              </pic:spPr>
                            </pic:pic>
                          </wpg:wgp>
                        </a:graphicData>
                      </a:graphic>
                    </wp:inline>
                  </w:drawing>
                </mc:Choice>
                <mc:Fallback>
                  <w:pict>
                    <v:group w14:anchorId="24350A62" id="Group 98979" o:spid="_x0000_s1030" style="width:172.7pt;height:77.75pt;mso-position-horizontal-relative:char;mso-position-vertical-relative:line" coordsize="21930,9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">
                      <v:rect id="Rectangle 194" o:spid="_x0000_s1031" style="position:absolute;left:21732;top:3596;width:2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E2761A" w:rsidRDefault="00E2761A">
                              <w:r>
                                <w:rPr>
                                  <w:color w:val="0070C0"/>
                                  <w:sz w:val="10"/>
                                </w:rPr>
                                <w:t xml:space="preserve"> </w:t>
                              </w:r>
                            </w:p>
                          </w:txbxContent>
                        </v:textbox>
                      </v:rect>
                      <v:rect id="Rectangle 195" o:spid="_x0000_s1032" style="position:absolute;left:15;top:4297;width:28208;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E2761A" w:rsidRDefault="00E2761A">
                              <w:r>
                                <w:rPr>
                                  <w:color w:val="0070C0"/>
                                  <w:w w:val="113"/>
                                  <w:sz w:val="10"/>
                                </w:rPr>
                                <w:t>Use</w:t>
                              </w:r>
                              <w:r>
                                <w:rPr>
                                  <w:color w:val="0070C0"/>
                                  <w:spacing w:val="8"/>
                                  <w:w w:val="113"/>
                                  <w:sz w:val="10"/>
                                </w:rPr>
                                <w:t xml:space="preserve"> </w:t>
                              </w:r>
                              <w:r>
                                <w:rPr>
                                  <w:color w:val="0070C0"/>
                                  <w:w w:val="113"/>
                                  <w:sz w:val="10"/>
                                </w:rPr>
                                <w:t>practical</w:t>
                              </w:r>
                              <w:r>
                                <w:rPr>
                                  <w:color w:val="0070C0"/>
                                  <w:spacing w:val="6"/>
                                  <w:w w:val="113"/>
                                  <w:sz w:val="10"/>
                                </w:rPr>
                                <w:t xml:space="preserve"> </w:t>
                              </w:r>
                              <w:r>
                                <w:rPr>
                                  <w:color w:val="0070C0"/>
                                  <w:w w:val="113"/>
                                  <w:sz w:val="10"/>
                                </w:rPr>
                                <w:t>equipment</w:t>
                              </w:r>
                              <w:r>
                                <w:rPr>
                                  <w:color w:val="0070C0"/>
                                  <w:spacing w:val="6"/>
                                  <w:w w:val="113"/>
                                  <w:sz w:val="10"/>
                                </w:rPr>
                                <w:t xml:space="preserve"> </w:t>
                              </w:r>
                              <w:r>
                                <w:rPr>
                                  <w:color w:val="0070C0"/>
                                  <w:w w:val="113"/>
                                  <w:sz w:val="10"/>
                                </w:rPr>
                                <w:t>(such</w:t>
                              </w:r>
                              <w:r>
                                <w:rPr>
                                  <w:color w:val="0070C0"/>
                                  <w:spacing w:val="6"/>
                                  <w:w w:val="113"/>
                                  <w:sz w:val="10"/>
                                </w:rPr>
                                <w:t xml:space="preserve"> </w:t>
                              </w:r>
                              <w:r>
                                <w:rPr>
                                  <w:color w:val="0070C0"/>
                                  <w:w w:val="113"/>
                                  <w:sz w:val="10"/>
                                </w:rPr>
                                <w:t>as</w:t>
                              </w:r>
                              <w:r>
                                <w:rPr>
                                  <w:color w:val="0070C0"/>
                                  <w:spacing w:val="6"/>
                                  <w:w w:val="113"/>
                                  <w:sz w:val="10"/>
                                </w:rPr>
                                <w:t xml:space="preserve"> </w:t>
                              </w:r>
                              <w:proofErr w:type="spellStart"/>
                              <w:r>
                                <w:rPr>
                                  <w:color w:val="0070C0"/>
                                  <w:w w:val="113"/>
                                  <w:sz w:val="10"/>
                                </w:rPr>
                                <w:t>numicon</w:t>
                              </w:r>
                              <w:proofErr w:type="spellEnd"/>
                              <w:r>
                                <w:rPr>
                                  <w:color w:val="0070C0"/>
                                  <w:spacing w:val="8"/>
                                  <w:w w:val="113"/>
                                  <w:sz w:val="10"/>
                                </w:rPr>
                                <w:t xml:space="preserve"> </w:t>
                              </w:r>
                              <w:r>
                                <w:rPr>
                                  <w:color w:val="0070C0"/>
                                  <w:w w:val="113"/>
                                  <w:sz w:val="10"/>
                                </w:rPr>
                                <w:t>or</w:t>
                              </w:r>
                              <w:r>
                                <w:rPr>
                                  <w:color w:val="0070C0"/>
                                  <w:spacing w:val="6"/>
                                  <w:w w:val="113"/>
                                  <w:sz w:val="10"/>
                                </w:rPr>
                                <w:t xml:space="preserve"> </w:t>
                              </w:r>
                              <w:proofErr w:type="spellStart"/>
                              <w:r>
                                <w:rPr>
                                  <w:color w:val="0070C0"/>
                                  <w:w w:val="113"/>
                                  <w:sz w:val="10"/>
                                </w:rPr>
                                <w:t>cuisenaire</w:t>
                              </w:r>
                              <w:proofErr w:type="spellEnd"/>
                              <w:r>
                                <w:rPr>
                                  <w:color w:val="0070C0"/>
                                  <w:w w:val="113"/>
                                  <w:sz w:val="10"/>
                                </w:rPr>
                                <w:t>)</w:t>
                              </w:r>
                              <w:r>
                                <w:rPr>
                                  <w:color w:val="0070C0"/>
                                  <w:spacing w:val="8"/>
                                  <w:w w:val="113"/>
                                  <w:sz w:val="10"/>
                                </w:rPr>
                                <w:t xml:space="preserve"> </w:t>
                              </w:r>
                              <w:r>
                                <w:rPr>
                                  <w:color w:val="0070C0"/>
                                  <w:w w:val="113"/>
                                  <w:sz w:val="10"/>
                                </w:rPr>
                                <w:t>to</w:t>
                              </w:r>
                              <w:r>
                                <w:rPr>
                                  <w:color w:val="0070C0"/>
                                  <w:spacing w:val="6"/>
                                  <w:w w:val="113"/>
                                  <w:sz w:val="10"/>
                                </w:rPr>
                                <w:t xml:space="preserve"> </w:t>
                              </w:r>
                              <w:r>
                                <w:rPr>
                                  <w:color w:val="0070C0"/>
                                  <w:w w:val="113"/>
                                  <w:sz w:val="10"/>
                                </w:rPr>
                                <w:t>identify</w:t>
                              </w:r>
                              <w:r>
                                <w:rPr>
                                  <w:color w:val="0070C0"/>
                                  <w:spacing w:val="6"/>
                                  <w:w w:val="113"/>
                                  <w:sz w:val="10"/>
                                </w:rPr>
                                <w:t xml:space="preserve"> </w:t>
                              </w:r>
                              <w:r>
                                <w:rPr>
                                  <w:color w:val="0070C0"/>
                                  <w:w w:val="113"/>
                                  <w:sz w:val="10"/>
                                </w:rPr>
                                <w:t>the</w:t>
                              </w:r>
                              <w:r>
                                <w:rPr>
                                  <w:color w:val="0070C0"/>
                                  <w:spacing w:val="6"/>
                                  <w:w w:val="113"/>
                                  <w:sz w:val="10"/>
                                </w:rPr>
                                <w:t xml:space="preserve"> </w:t>
                              </w:r>
                            </w:p>
                          </w:txbxContent>
                        </v:textbox>
                      </v:rect>
                      <v:rect id="Rectangle 196" o:spid="_x0000_s1033" style="position:absolute;left:15;top:5181;width:508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E2761A" w:rsidRDefault="00E2761A">
                              <w:r>
                                <w:rPr>
                                  <w:color w:val="0070C0"/>
                                  <w:w w:val="117"/>
                                  <w:sz w:val="10"/>
                                </w:rPr>
                                <w:t>‘difference’:</w:t>
                              </w:r>
                              <w:r>
                                <w:rPr>
                                  <w:color w:val="0070C0"/>
                                  <w:spacing w:val="6"/>
                                  <w:w w:val="117"/>
                                  <w:sz w:val="10"/>
                                </w:rPr>
                                <w:t xml:space="preserve"> </w:t>
                              </w:r>
                            </w:p>
                          </w:txbxContent>
                        </v:textbox>
                      </v:rect>
                      <v:rect id="Rectangle 197" o:spid="_x0000_s1034" style="position:absolute;left:15;top:9174;width:2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E2761A" w:rsidRDefault="00E2761A">
                              <w:r>
                                <w:rPr>
                                  <w:color w:val="0070C0"/>
                                  <w:sz w:val="10"/>
                                </w:rPr>
                                <w:t xml:space="preserve"> </w:t>
                              </w:r>
                            </w:p>
                          </w:txbxContent>
                        </v:textbox>
                      </v:rect>
                      <v:rect id="Rectangle 7110" o:spid="_x0000_s1035" style="position:absolute;left:13731;top:9174;width:2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rsidR="00E2761A" w:rsidRDefault="00E2761A">
                              <w:r>
                                <w:rPr>
                                  <w:color w:val="0070C0"/>
                                  <w:sz w:val="10"/>
                                </w:rPr>
                                <w:t xml:space="preserve"> </w:t>
                              </w:r>
                            </w:p>
                          </w:txbxContent>
                        </v:textbox>
                      </v:rect>
                      <v:rect id="Rectangle 7106" o:spid="_x0000_s1036" style="position:absolute;left:12009;top:9174;width:26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" filled="f" stroked="f">
                        <v:textbox inset="0,0,0,0">
                          <w:txbxContent>
                            <w:p w:rsidR="00E2761A" w:rsidRDefault="00E2761A">
                              <w:r>
                                <w:rPr>
                                  <w:color w:val="0070C0"/>
                                  <w:sz w:val="10"/>
                                </w:rPr>
                                <w:t xml:space="preserve"> </w:t>
                              </w:r>
                            </w:p>
                          </w:txbxContent>
                        </v:textbox>
                      </v:rect>
                      <v:shape id="Shape 117723" o:spid="_x0000_s1037" style="position:absolute;left:350;top:1950;width:20224;height:107;visibility:visible;mso-wrap-style:square;v-text-anchor:top" coordsize="202234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" path="m,l2022348,r,10668l,10668,,e" fillcolor="black" stroked="f" strokeweight="0">
                        <v:stroke miterlimit="83231f" joinstyle="miter"/>
                        <v:path arrowok="t" textboxrect="0,0,2022348,10668"/>
                      </v:shape>
                      <v:shape id="Shape 117724" o:spid="_x0000_s1038" style="position:absolute;left:304;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" path="m,l9144,r,67056l,67056,,e" fillcolor="black" stroked="f" strokeweight="0">
                        <v:stroke miterlimit="83231f" joinstyle="miter"/>
                        <v:path arrowok="t" textboxrect="0,0,9144,67056"/>
                      </v:shape>
                      <v:shape id="Shape 117725" o:spid="_x0000_s1039" style="position:absolute;left:10287;top:1691;width:91;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" path="m,l9144,r,67056l,67056,,e" fillcolor="black" stroked="f" strokeweight="0">
                        <v:stroke miterlimit="83231f" joinstyle="miter"/>
                        <v:path arrowok="t" textboxrect="0,0,9144,67056"/>
                      </v:shape>
                      <v:shape id="Shape 117726" o:spid="_x0000_s1040" style="position:absolute;left:5257;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" path="m,l9144,r,67056l,67056,,e" fillcolor="black" stroked="f" strokeweight="0">
                        <v:stroke miterlimit="83231f" joinstyle="miter"/>
                        <v:path arrowok="t" textboxrect="0,0,9144,67056"/>
                      </v:shape>
                      <v:shape id="Shape 117727" o:spid="_x0000_s1041" style="position:absolute;left:15194;top:1691;width:91;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" path="m,l9144,r,67056l,67056,,e" fillcolor="black" stroked="f" strokeweight="0">
                        <v:stroke miterlimit="83231f" joinstyle="miter"/>
                        <v:path arrowok="t" textboxrect="0,0,9144,67056"/>
                      </v:shape>
                      <v:shape id="Shape 117728" o:spid="_x0000_s1042" style="position:absolute;left:2011;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" path="m,l9144,r,67056l,67056,,e" fillcolor="black" stroked="f" strokeweight="0">
                        <v:stroke miterlimit="83231f" joinstyle="miter"/>
                        <v:path arrowok="t" textboxrect="0,0,9144,67056"/>
                      </v:shape>
                      <v:shape id="Shape 117729" o:spid="_x0000_s1043" style="position:absolute;left:3550;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" path="m,l9144,r,67056l,67056,,e" fillcolor="black" stroked="f" strokeweight="0">
                        <v:stroke miterlimit="83231f" joinstyle="miter"/>
                        <v:path arrowok="t" textboxrect="0,0,9144,67056"/>
                      </v:shape>
                      <v:shape id="Shape 117730" o:spid="_x0000_s1044" style="position:absolute;left:6918;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" path="m,l9144,r,67056l,67056,,e" fillcolor="black" stroked="f" strokeweight="0">
                        <v:stroke miterlimit="83231f" joinstyle="miter"/>
                        <v:path arrowok="t" textboxrect="0,0,9144,67056"/>
                      </v:shape>
                      <v:shape id="Shape 117731" o:spid="_x0000_s1045" style="position:absolute;left:8580;top:1691;width:91;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" path="m,l9144,r,67056l,67056,,e" fillcolor="black" stroked="f" strokeweight="0">
                        <v:stroke miterlimit="83231f" joinstyle="miter"/>
                        <v:path arrowok="t" textboxrect="0,0,9144,67056"/>
                      </v:shape>
                      <v:shape id="Shape 117732" o:spid="_x0000_s1046" style="position:absolute;left:11811;top:1691;width:91;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" path="m,l9144,r,67056l,67056,,e" fillcolor="black" stroked="f" strokeweight="0">
                        <v:stroke miterlimit="83231f" joinstyle="miter"/>
                        <v:path arrowok="t" textboxrect="0,0,9144,67056"/>
                      </v:shape>
                      <v:shape id="Shape 117733" o:spid="_x0000_s1047" style="position:absolute;left:13517;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" path="m,l9144,r,67056l,67056,,e" fillcolor="black" stroked="f" strokeweight="0">
                        <v:stroke miterlimit="83231f" joinstyle="miter"/>
                        <v:path arrowok="t" textboxrect="0,0,9144,67056"/>
                      </v:shape>
                      <v:shape id="Shape 117734" o:spid="_x0000_s1048" style="position:absolute;left:16977;top:1691;width:91;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" path="m,l9144,r,67056l,67056,,e" fillcolor="black" stroked="f" strokeweight="0">
                        <v:stroke miterlimit="83231f" joinstyle="miter"/>
                        <v:path arrowok="t" textboxrect="0,0,9144,67056"/>
                      </v:shape>
                      <v:shape id="Shape 117735" o:spid="_x0000_s1049" style="position:absolute;left:18821;top:1691;width:91;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" path="m,l9144,r,67056l,67056,,e" fillcolor="black" stroked="f" strokeweight="0">
                        <v:stroke miterlimit="83231f" joinstyle="miter"/>
                        <v:path arrowok="t" textboxrect="0,0,9144,67056"/>
                      </v:shape>
                      <v:shape id="Shape 117736" o:spid="_x0000_s1050" style="position:absolute;top:2316;width:1051;height:1265;visibility:visible;mso-wrap-style:square;v-text-anchor:top" coordsize="105156,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" path="m,l105156,r,126492l,126492,,e" stroked="f" strokeweight="0">
                        <v:stroke miterlimit="83231f" joinstyle="miter"/>
                        <v:path arrowok="t" textboxrect="0,0,105156,126492"/>
                      </v:shape>
                      <v:shape id="Shape 117737" o:spid="_x0000_s1051" style="position:absolute;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" path="m,l105156,r,121920l,121920,,e" stroked="f" strokeweight="0">
                        <v:stroke miterlimit="83231f" joinstyle="miter"/>
                        <v:path arrowok="t" textboxrect="0,0,105156,121920"/>
                      </v:shape>
                      <v:rect id="Rectangle 1670" o:spid="_x0000_s1052" style="position:absolute;left:259;top:2888;width:56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0</w:t>
                              </w:r>
                            </w:p>
                          </w:txbxContent>
                        </v:textbox>
                      </v:rect>
                      <v:rect id="Rectangle 1671" o:spid="_x0000_s1053" style="position:absolute;left:685;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672" o:spid="_x0000_s1054" style="position:absolute;left:609;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673" o:spid="_x0000_s1055" style="position:absolute;left:823;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38" o:spid="_x0000_s1056" style="position:absolute;left:20482;top:1691;width:92;height:671;visibility:visible;mso-wrap-style:square;v-text-anchor:top" coordsize="914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" path="m,l9144,r,67056l,67056,,e" fillcolor="black" stroked="f" strokeweight="0">
                        <v:stroke miterlimit="83231f" joinstyle="miter"/>
                        <v:path arrowok="t" textboxrect="0,0,9144,67056"/>
                      </v:shape>
                      <v:shape id="Shape 117739" o:spid="_x0000_s1057" style="position:absolute;left:1661;top:2316;width:1051;height:1265;visibility:visible;mso-wrap-style:square;v-text-anchor:top" coordsize="105156,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" path="m,l105156,r,126492l,126492,,e" stroked="f" strokeweight="0">
                        <v:stroke miterlimit="83231f" joinstyle="miter"/>
                        <v:path arrowok="t" textboxrect="0,0,105156,126492"/>
                      </v:shape>
                      <v:shape id="Shape 117740" o:spid="_x0000_s1058" style="position:absolute;left:1661;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" path="m,l105156,r,121920l,121920,,e" stroked="f" strokeweight="0">
                        <v:stroke miterlimit="83231f" joinstyle="miter"/>
                        <v:path arrowok="t" textboxrect="0,0,105156,121920"/>
                      </v:shape>
                      <v:rect id="Rectangle 1678" o:spid="_x0000_s1059" style="position:absolute;left:1935;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1</w:t>
                              </w:r>
                            </w:p>
                          </w:txbxContent>
                        </v:textbox>
                      </v:rect>
                      <v:rect id="Rectangle 1679" o:spid="_x0000_s1060" style="position:absolute;left:2347;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680" o:spid="_x0000_s1061" style="position:absolute;left:2270;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681" o:spid="_x0000_s1062" style="position:absolute;left:2484;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41" o:spid="_x0000_s1063" style="position:absolute;left:3200;top:2316;width:1097;height:1265;visibility:visible;mso-wrap-style:square;v-text-anchor:top" coordsize="109728,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" path="m,l109728,r,126492l,126492,,e" stroked="f" strokeweight="0">
                        <v:stroke miterlimit="83231f" joinstyle="miter"/>
                        <v:path arrowok="t" textboxrect="0,0,109728,126492"/>
                      </v:shape>
                      <v:shape id="Shape 117742" o:spid="_x0000_s1064" style="position:absolute;left:3200;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" path="m,l105156,r,121920l,121920,,e" stroked="f" strokeweight="0">
                        <v:stroke miterlimit="83231f" joinstyle="miter"/>
                        <v:path arrowok="t" textboxrect="0,0,105156,121920"/>
                      </v:shape>
                      <v:rect id="Rectangle 1685" o:spid="_x0000_s1065" style="position:absolute;left:3459;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2</w:t>
                              </w:r>
                            </w:p>
                          </w:txbxContent>
                        </v:textbox>
                      </v:rect>
                      <v:rect id="Rectangle 1686" o:spid="_x0000_s1066" style="position:absolute;left:3886;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687" o:spid="_x0000_s1067" style="position:absolute;left:3810;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688" o:spid="_x0000_s1068" style="position:absolute;left:4023;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43" o:spid="_x0000_s1069" style="position:absolute;left:4770;top:2316;width:1051;height:1265;visibility:visible;mso-wrap-style:square;v-text-anchor:top" coordsize="105156,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" path="m,l105156,r,126492l,126492,,e" stroked="f" strokeweight="0">
                        <v:stroke miterlimit="83231f" joinstyle="miter"/>
                        <v:path arrowok="t" textboxrect="0,0,105156,126492"/>
                      </v:shape>
                      <v:shape id="Shape 117744" o:spid="_x0000_s1070" style="position:absolute;left:4770;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" path="m,l105156,r,121920l,121920,,e" stroked="f" strokeweight="0">
                        <v:stroke miterlimit="83231f" joinstyle="miter"/>
                        <v:path arrowok="t" textboxrect="0,0,105156,121920"/>
                      </v:shape>
                      <v:rect id="Rectangle 73025" o:spid="_x0000_s1071" style="position:absolute;left:5395;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73024" o:spid="_x0000_s1072" style="position:absolute;left:5044;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" filled="f" stroked="f">
                        <v:textbox inset="0,0,0,0">
                          <w:txbxContent>
                            <w:p w:rsidR="00E2761A" w:rsidRDefault="00E2761A">
                              <w:r>
                                <w:rPr>
                                  <w:rFonts w:ascii="Times New Roman" w:eastAsia="Times New Roman" w:hAnsi="Times New Roman" w:cs="Times New Roman"/>
                                  <w:sz w:val="16"/>
                                </w:rPr>
                                <w:t>3</w:t>
                              </w:r>
                            </w:p>
                          </w:txbxContent>
                        </v:textbox>
                      </v:rect>
                      <v:rect id="Rectangle 1693" o:spid="_x0000_s1073" style="position:absolute;left:5593;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45" o:spid="_x0000_s1074" style="position:absolute;left:6431;top:2316;width:1097;height:1265;visibility:visible;mso-wrap-style:square;v-text-anchor:top" coordsize="109728,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" path="m,l109728,r,126492l,126492,,e" stroked="f" strokeweight="0">
                        <v:stroke miterlimit="83231f" joinstyle="miter"/>
                        <v:path arrowok="t" textboxrect="0,0,109728,126492"/>
                      </v:shape>
                      <v:shape id="Shape 117746" o:spid="_x0000_s1075" style="position:absolute;left:6431;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" path="m,l105156,r,121920l,121920,,e" stroked="f" strokeweight="0">
                        <v:stroke miterlimit="83231f" joinstyle="miter"/>
                        <v:path arrowok="t" textboxrect="0,0,105156,121920"/>
                      </v:shape>
                      <v:rect id="Rectangle 73026" o:spid="_x0000_s1076" style="position:absolute;left:6705;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Xg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PqMBkN43QlXQM6fAAAA//8DAFBLAQItABQABgAIAAAAIQDb4fbL7gAAAIUBAAATAAAAAAAA&#10;AAAAAAAAAAAAAABbQ29udGVudF9UeXBlc10ueG1sUEsBAi0AFAAGAAgAAAAhAFr0LFu/AAAAFQEA&#10;AAsAAAAAAAAAAAAAAAAAHwEAAF9yZWxzLy5yZWxzUEsBAi0AFAAGAAgAAAAhAGI6NeD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4</w:t>
                              </w:r>
                            </w:p>
                          </w:txbxContent>
                        </v:textbox>
                      </v:rect>
                      <v:rect id="Rectangle 73027" o:spid="_x0000_s1077" style="position:absolute;left:7056;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47" o:spid="_x0000_s1078" style="position:absolute;left:8138;top:2316;width:1051;height:1265;visibility:visible;mso-wrap-style:square;v-text-anchor:top" coordsize="105156,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" path="m,l105156,r,126492l,126492,,e" stroked="f" strokeweight="0">
                        <v:stroke miterlimit="83231f" joinstyle="miter"/>
                        <v:path arrowok="t" textboxrect="0,0,105156,126492"/>
                      </v:shape>
                      <v:shape id="Shape 117748" o:spid="_x0000_s1079" style="position:absolute;left:8138;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" path="m,l105156,r,121920l,121920,,e" stroked="f" strokeweight="0">
                        <v:stroke miterlimit="83231f" joinstyle="miter"/>
                        <v:path arrowok="t" textboxrect="0,0,105156,121920"/>
                      </v:shape>
                      <v:rect id="Rectangle 73028" o:spid="_x0000_s1080" style="position:absolute;left:8412;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5</w:t>
                              </w:r>
                            </w:p>
                          </w:txbxContent>
                        </v:textbox>
                      </v:rect>
                      <v:rect id="Rectangle 73029" o:spid="_x0000_s1081" style="position:absolute;left:8763;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49" o:spid="_x0000_s1082" style="position:absolute;left:9799;top:2316;width:1097;height:1265;visibility:visible;mso-wrap-style:square;v-text-anchor:top" coordsize="109728,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" path="m,l109728,r,126492l,126492,,e" stroked="f" strokeweight="0">
                        <v:stroke miterlimit="83231f" joinstyle="miter"/>
                        <v:path arrowok="t" textboxrect="0,0,109728,126492"/>
                      </v:shape>
                      <v:shape id="Shape 117750" o:spid="_x0000_s1083" style="position:absolute;left:9799;top:2316;width:1051;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" path="m,l105156,r,121920l,121920,,e" stroked="f" strokeweight="0">
                        <v:stroke miterlimit="83231f" joinstyle="miter"/>
                        <v:path arrowok="t" textboxrect="0,0,105156,121920"/>
                      </v:shape>
                      <v:rect id="Rectangle 73031" o:spid="_x0000_s1084" style="position:absolute;left:10424;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73030" o:spid="_x0000_s1085" style="position:absolute;left:10073;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" filled="f" stroked="f">
                        <v:textbox inset="0,0,0,0">
                          <w:txbxContent>
                            <w:p w:rsidR="00E2761A" w:rsidRDefault="00E2761A">
                              <w:r>
                                <w:rPr>
                                  <w:rFonts w:ascii="Times New Roman" w:eastAsia="Times New Roman" w:hAnsi="Times New Roman" w:cs="Times New Roman"/>
                                  <w:sz w:val="16"/>
                                </w:rPr>
                                <w:t>6</w:t>
                              </w:r>
                            </w:p>
                          </w:txbxContent>
                        </v:textbox>
                      </v:rect>
                      <v:rect id="Rectangle 1706" o:spid="_x0000_s1086" style="position:absolute;left:10637;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51" o:spid="_x0000_s1087" style="position:absolute;left:11460;top:2316;width:1097;height:1265;visibility:visible;mso-wrap-style:square;v-text-anchor:top" coordsize="109728,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" path="m,l109728,r,126492l,126492,,e" stroked="f" strokeweight="0">
                        <v:stroke miterlimit="83231f" joinstyle="miter"/>
                        <v:path arrowok="t" textboxrect="0,0,109728,126492"/>
                      </v:shape>
                      <v:shape id="Shape 117752" o:spid="_x0000_s1088" style="position:absolute;left:11460;top:2316;width:1052;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" path="m,l105156,r,121920l,121920,,e" stroked="f" strokeweight="0">
                        <v:stroke miterlimit="83231f" joinstyle="miter"/>
                        <v:path arrowok="t" textboxrect="0,0,105156,121920"/>
                      </v:shape>
                      <v:rect id="Rectangle 73032" o:spid="_x0000_s1089" style="position:absolute;left:11734;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" filled="f" stroked="f">
                        <v:textbox inset="0,0,0,0">
                          <w:txbxContent>
                            <w:p w:rsidR="00E2761A" w:rsidRDefault="00E2761A">
                              <w:r>
                                <w:rPr>
                                  <w:rFonts w:ascii="Times New Roman" w:eastAsia="Times New Roman" w:hAnsi="Times New Roman" w:cs="Times New Roman"/>
                                  <w:sz w:val="16"/>
                                </w:rPr>
                                <w:t>7</w:t>
                              </w:r>
                            </w:p>
                          </w:txbxContent>
                        </v:textbox>
                      </v:rect>
                      <v:rect id="Rectangle 73033" o:spid="_x0000_s1090" style="position:absolute;left:12085;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53" o:spid="_x0000_s1091" style="position:absolute;left:13045;top:2316;width:1052;height:1265;visibility:visible;mso-wrap-style:square;v-text-anchor:top" coordsize="105156,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" path="m,l105156,r,126492l,126492,,e" stroked="f" strokeweight="0">
                        <v:stroke miterlimit="83231f" joinstyle="miter"/>
                        <v:path arrowok="t" textboxrect="0,0,105156,126492"/>
                      </v:shape>
                      <v:shape id="Shape 117754" o:spid="_x0000_s1092" style="position:absolute;left:13045;top:2316;width:1052;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" path="m,l105156,r,121920l,121920,,e" stroked="f" strokeweight="0">
                        <v:stroke miterlimit="83231f" joinstyle="miter"/>
                        <v:path arrowok="t" textboxrect="0,0,105156,121920"/>
                      </v:shape>
                      <v:rect id="Rectangle 73034" o:spid="_x0000_s1093" style="position:absolute;left:13319;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8</w:t>
                              </w:r>
                            </w:p>
                          </w:txbxContent>
                        </v:textbox>
                      </v:rect>
                      <v:rect id="Rectangle 73035" o:spid="_x0000_s1094" style="position:absolute;left:13655;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15" o:spid="_x0000_s1095" style="position:absolute;left:13868;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716" o:spid="_x0000_s1096" style="position:absolute;left:14706;top:2316;width:1097;height:1265;visibility:visible;mso-wrap-style:square;v-text-anchor:top" coordsize="109728,1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" path="m,l109728,r,126493l,126492,,xe" stroked="f" strokeweight="0">
                        <v:stroke miterlimit="83231f" joinstyle="miter"/>
                        <v:path arrowok="t" textboxrect="0,0,109728,126493"/>
                      </v:shape>
                      <v:shape id="Shape 1717" o:spid="_x0000_s1097" style="position:absolute;left:14706;top:2316;width:1052;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" path="m,l105156,r,121920l,121920,,xe" stroked="f" strokeweight="0">
                        <v:stroke miterlimit="83231f" joinstyle="miter"/>
                        <v:path arrowok="t" textboxrect="0,0,105156,121920"/>
                      </v:shape>
                      <v:shape id="Shape 1718" o:spid="_x0000_s1098" style="position:absolute;left:14706;top:2316;width:1052;height:1219;visibility:visible;mso-wrap-style:square;v-text-anchor:top" coordsize="105156,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" path="m,l105156,r,121920l,121920,,xe" stroked="f" strokeweight="0">
                        <v:stroke miterlimit="83231f" joinstyle="miter"/>
                        <v:path arrowok="t" textboxrect="0,0,105156,121920"/>
                      </v:shape>
                      <v:rect id="Rectangle 1719" o:spid="_x0000_s1099" style="position:absolute;left:14965;top:2888;width:56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9</w:t>
                              </w:r>
                            </w:p>
                          </w:txbxContent>
                        </v:textbox>
                      </v:rect>
                      <v:rect id="Rectangle 1720" o:spid="_x0000_s1100" style="position:absolute;left:15392;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21" o:spid="_x0000_s1101" style="position:absolute;left:15316;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22" o:spid="_x0000_s1102" style="position:absolute;left:15529;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55" o:spid="_x0000_s1103" style="position:absolute;left:16413;top:2316;width:1311;height:1265;visibility:visible;mso-wrap-style:square;v-text-anchor:top" coordsize="131064,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" path="m,l131064,r,126492l,126492,,e" stroked="f" strokeweight="0">
                        <v:stroke miterlimit="83231f" joinstyle="miter"/>
                        <v:path arrowok="t" textboxrect="0,0,131064,126492"/>
                      </v:shape>
                      <v:shape id="Shape 117756" o:spid="_x0000_s1104" style="position:absolute;left:16413;top:2316;width:1311;height:1219;visibility:visible;mso-wrap-style:square;v-text-anchor:top" coordsize="13106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" path="m,l131064,r,121920l,121920,,e" stroked="f" strokeweight="0">
                        <v:stroke miterlimit="83231f" joinstyle="miter"/>
                        <v:path arrowok="t" textboxrect="0,0,131064,121920"/>
                      </v:shape>
                      <v:rect id="Rectangle 1726" o:spid="_x0000_s1105" style="position:absolute;left:16672;top:2888;width:113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E2761A" w:rsidRDefault="00E2761A">
                              <w:r>
                                <w:rPr>
                                  <w:rFonts w:ascii="Times New Roman" w:eastAsia="Times New Roman" w:hAnsi="Times New Roman" w:cs="Times New Roman"/>
                                  <w:sz w:val="16"/>
                                </w:rPr>
                                <w:t>10</w:t>
                              </w:r>
                            </w:p>
                          </w:txbxContent>
                        </v:textbox>
                      </v:rect>
                      <v:rect id="Rectangle 1727" o:spid="_x0000_s1106" style="position:absolute;left:17526;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28" o:spid="_x0000_s1107" style="position:absolute;left:17434;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29" o:spid="_x0000_s1108" style="position:absolute;left:17632;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57" o:spid="_x0000_s1109" style="position:absolute;left:18211;top:2316;width:1448;height:1265;visibility:visible;mso-wrap-style:square;v-text-anchor:top" coordsize="144780,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" path="m,l144780,r,126492l,126492,,e" stroked="f" strokeweight="0">
                        <v:stroke miterlimit="83231f" joinstyle="miter"/>
                        <v:path arrowok="t" textboxrect="0,0,144780,126492"/>
                      </v:shape>
                      <v:shape id="Shape 117758" o:spid="_x0000_s1110" style="position:absolute;left:18211;top:2316;width:1402;height:1219;visibility:visible;mso-wrap-style:square;v-text-anchor:top" coordsize="14020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" path="m,l140208,r,121920l,121920,,e" stroked="f" strokeweight="0">
                        <v:stroke miterlimit="83231f" joinstyle="miter"/>
                        <v:path arrowok="t" textboxrect="0,0,140208,121920"/>
                      </v:shape>
                      <v:rect id="Rectangle 73036" o:spid="_x0000_s1111" style="position:absolute;left:18470;top:2888;width:113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11</w:t>
                              </w:r>
                            </w:p>
                          </w:txbxContent>
                        </v:textbox>
                      </v:rect>
                      <v:rect id="Rectangle 73037" o:spid="_x0000_s1112" style="position:absolute;left:19217;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34" o:spid="_x0000_s1113" style="position:absolute;left:19431;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17759" o:spid="_x0000_s1114" style="position:absolute;left:19872;top:2316;width:1357;height:1265;visibility:visible;mso-wrap-style:square;v-text-anchor:top" coordsize="135636,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" path="m,l135636,r,126492l,126492,,e" stroked="f" strokeweight="0">
                        <v:stroke miterlimit="83231f" joinstyle="miter"/>
                        <v:path arrowok="t" textboxrect="0,0,135636,126492"/>
                      </v:shape>
                      <v:shape id="Shape 117760" o:spid="_x0000_s1115" style="position:absolute;left:19872;top:2316;width:1311;height:1219;visibility:visible;mso-wrap-style:square;v-text-anchor:top" coordsize="13106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" path="m,l131064,r,121920l,121920,,e" stroked="f" strokeweight="0">
                        <v:stroke miterlimit="83231f" joinstyle="miter"/>
                        <v:path arrowok="t" textboxrect="0,0,131064,121920"/>
                      </v:shape>
                      <v:rect id="Rectangle 1738" o:spid="_x0000_s1116" style="position:absolute;left:20132;top:2888;width:113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12</w:t>
                              </w:r>
                            </w:p>
                          </w:txbxContent>
                        </v:textbox>
                      </v:rect>
                      <v:rect id="Rectangle 1739" o:spid="_x0000_s1117" style="position:absolute;left:20985;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40" o:spid="_x0000_s1118" style="position:absolute;left:20878;top:2888;width:28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16"/>
                                </w:rPr>
                                <w:t xml:space="preserve"> </w:t>
                              </w:r>
                            </w:p>
                          </w:txbxContent>
                        </v:textbox>
                      </v:rect>
                      <v:rect id="Rectangle 1741" o:spid="_x0000_s1119" style="position:absolute;left:21092;top:2888;width:28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rsidR="00E2761A" w:rsidRDefault="00E2761A">
                              <w:r>
                                <w:rPr>
                                  <w:rFonts w:ascii="Times New Roman" w:eastAsia="Times New Roman" w:hAnsi="Times New Roman" w:cs="Times New Roman"/>
                                  <w:sz w:val="16"/>
                                </w:rPr>
                                <w:t xml:space="preserve"> </w:t>
                              </w:r>
                            </w:p>
                          </w:txbxContent>
                        </v:textbox>
                      </v:rect>
                      <v:shape id="Shape 1742" o:spid="_x0000_s1120" style="position:absolute;left:11871;top:1005;width:1677;height:1113;visibility:visible;mso-wrap-style:square;v-text-anchor:top" coordsize="167640,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" path="m,111252l10668,89916,21336,71628,32004,51816r4572,-9144l42672,35052r4572,-7620l53340,21336r4572,-6096l64008,10668,68580,6096,73152,3048,79248,1524,83820,r6096,1524l94488,3048r6096,3048l105156,10668r4572,4572l115824,21336r4572,6096l126492,35052r4572,7620l137160,51816r10668,19812l156972,89916r10668,21336e" filled="f" strokeweight="0">
                        <v:stroke endcap="round"/>
                        <v:path arrowok="t" textboxrect="0,0,167640,111252"/>
                      </v:shape>
                      <v:shape id="Shape 1743" o:spid="_x0000_s1121" style="position:absolute;left:13578;top:1005;width:1509;height:960;visibility:visible;mso-wrap-style:square;v-text-anchor:top" coordsize="15087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" path="m,96012l9144,77724,19812,60960,28956,45720r4572,-9144l38100,30480r4572,-6096l47244,18288r4572,-4572l56388,9144,60960,4572,67056,1524,70104,,80772,r4572,1524l89916,4572r4572,4572l99060,13716r4572,4572l108204,24384r4572,6096l117348,36576r4572,9144l132588,60960r9144,16764l150876,96012e" filled="f" strokeweight="0">
                        <v:stroke endcap="round"/>
                        <v:path arrowok="t" textboxrect="0,0,150876,96012"/>
                      </v:shape>
                      <v:shape id="Shape 1744" o:spid="_x0000_s1122" style="position:absolute;left:15240;top:1005;width:1767;height:960;visibility:visible;mso-wrap-style:square;v-text-anchor:top" coordsize="17678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" path="m,96012l12192,77724,22860,60959,33528,45719r6096,-9144l44196,30480r6096,-6096l56388,18288r4572,-4572l67056,9144,73152,4572,77724,1524,83820,,94488,r6096,1524l105156,4572r6096,4572l117348,13716r4572,4572l128016,24384r4572,6096l138684,36576r6096,9144l155448,60960r10668,16764l176784,96012e" filled="f" strokeweight="0">
                        <v:stroke endcap="round"/>
                        <v:path arrowok="t" textboxrect="0,0,176784,96012"/>
                      </v:shape>
                      <v:shape id="Shape 1745" o:spid="_x0000_s1123" style="position:absolute;left:17038;top:1005;width:1813;height:960;visibility:visible;mso-wrap-style:square;v-text-anchor:top" coordsize="18135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" path="m,96012l12192,77724,22860,60960,33528,45720r6096,-9144l45720,30480r6096,-6096l56388,18288r6096,-4572l68580,9144,73152,4572,79248,1524,85344,,96012,r6096,1524l108204,4572r4572,4572l118872,13716r6096,4572l129540,24384r6096,6096l141732,36576r6096,9144l158496,60960r12192,16764l181356,96012e" filled="f" strokeweight="0">
                        <v:stroke endcap="round"/>
                        <v:path arrowok="t" textboxrect="0,0,181356,96012"/>
                      </v:shape>
                      <v:shape id="Shape 1746" o:spid="_x0000_s1124" style="position:absolute;left:10195;top:990;width:1676;height:1097;visibility:visible;mso-wrap-style:square;v-text-anchor:top" coordsize="16764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" path="m,109728l10668,89916,21336,70104,32004,51816r4572,-9144l42672,33528r4572,-7620l53340,19812r4572,-4572l62484,9144,68580,4572,73152,1524,79248,,89916,r4572,1524l99060,4572r6096,4572l109728,15240r6096,4572l120396,25908r6096,7620l131064,42672r6096,9144l146304,70104r10668,19812l167640,109728e" filled="f" strokeweight="0">
                        <v:stroke endcap="round"/>
                        <v:path arrowok="t" textboxrect="0,0,167640,109728"/>
                      </v:shape>
                      <v:shape id="Shape 1747" o:spid="_x0000_s1125" style="position:absolute;left:8519;top:990;width:1676;height:1097;visibility:visible;mso-wrap-style:square;v-text-anchor:top" coordsize="16764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" path="m,109728l10668,89916,21336,70104,32004,51816r4572,-9144l41148,33528r6096,-7620l51816,19812r6096,-4572l62484,9144,68580,4572,73152,1524,77724,,88392,r6096,1524l99060,4572r6096,4572l109728,15240r6096,4572l120396,25908r6096,7620l131064,42672r6096,9144l146304,70104r10668,19812l167640,109728e" filled="f" strokeweight="0">
                        <v:stroke endcap="round"/>
                        <v:path arrowok="t" textboxrect="0,0,167640,109728"/>
                      </v:shape>
                      <v:shape id="Shape 1752" o:spid="_x0000_s1126" style="position:absolute;left:10805;width:5760;height:487;visibility:visible;mso-wrap-style:square;v-text-anchor:top" coordsize="57607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" path="m533400,r42672,24384l533400,48768r,-19812l3048,28956,,27432,,21336,3048,19812r530352,l533400,xe" fillcolor="black" stroked="f" strokeweight="0">
                        <v:stroke endcap="round"/>
                        <v:path arrowok="t" textboxrect="0,0,576072,48768"/>
                      </v:shape>
                      <v:shape id="Picture 1754" o:spid="_x0000_s1127" type="#_x0000_t75" style="position:absolute;left:4556;top:5852;width:7392;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">
                        <v:imagedata r:id="rId22" o:title=""/>
                      </v:shape>
                      <w10:anchorlock/>
                    </v:group>
                  </w:pict>
                </mc:Fallback>
              </mc:AlternateContent>
            </w:r>
          </w:p>
          <w:p w:rsidR="00E2761A" w:rsidRDefault="00E2761A">
            <w:pPr>
              <w:ind w:left="8"/>
            </w:pPr>
            <w:r>
              <w:rPr>
                <w:color w:val="0070C0"/>
                <w:sz w:val="10"/>
              </w:rPr>
              <w:t>‘The difference between 7 and 4 is 3’ or ‘Seven is 3 more than four’.</w:t>
            </w:r>
            <w:r>
              <w:rPr>
                <w:sz w:val="10"/>
              </w:rPr>
              <w:t xml:space="preserve"> </w:t>
            </w:r>
          </w:p>
        </w:tc>
        <w:tc>
          <w:tcPr>
            <w:tcW w:w="0" w:type="auto"/>
            <w:vMerge/>
            <w:tcBorders>
              <w:top w:val="nil"/>
              <w:left w:val="single" w:sz="4" w:space="0" w:color="000000"/>
              <w:bottom w:val="single" w:sz="4" w:space="0" w:color="000000"/>
              <w:right w:val="single" w:sz="4" w:space="0" w:color="000000"/>
            </w:tcBorders>
          </w:tcPr>
          <w:p w:rsidR="00E2761A" w:rsidRDefault="00E2761A"/>
        </w:tc>
        <w:tc>
          <w:tcPr>
            <w:tcW w:w="0" w:type="auto"/>
            <w:vMerge/>
            <w:tcBorders>
              <w:top w:val="nil"/>
              <w:left w:val="single" w:sz="4" w:space="0" w:color="000000"/>
              <w:bottom w:val="single" w:sz="4" w:space="0" w:color="000000"/>
              <w:right w:val="single" w:sz="4" w:space="0" w:color="000000"/>
            </w:tcBorders>
          </w:tcPr>
          <w:p w:rsidR="00E2761A" w:rsidRDefault="00E2761A"/>
        </w:tc>
      </w:tr>
      <w:tr w:rsidR="00E2761A" w:rsidTr="00E2761A">
        <w:trPr>
          <w:trHeight w:val="2750"/>
        </w:trPr>
        <w:tc>
          <w:tcPr>
            <w:tcW w:w="0" w:type="auto"/>
            <w:vMerge/>
            <w:tcBorders>
              <w:left w:val="single" w:sz="4" w:space="0" w:color="000000"/>
              <w:bottom w:val="single" w:sz="4" w:space="0" w:color="000000"/>
              <w:right w:val="single" w:sz="4" w:space="0" w:color="000000"/>
            </w:tcBorders>
          </w:tcPr>
          <w:p w:rsidR="00E2761A" w:rsidRDefault="00E2761A"/>
        </w:tc>
        <w:tc>
          <w:tcPr>
            <w:tcW w:w="0" w:type="auto"/>
            <w:vMerge/>
            <w:tcBorders>
              <w:top w:val="nil"/>
              <w:left w:val="single" w:sz="4" w:space="0" w:color="000000"/>
              <w:bottom w:val="single" w:sz="4" w:space="0" w:color="000000"/>
              <w:right w:val="single" w:sz="4" w:space="0" w:color="000000"/>
            </w:tcBorders>
          </w:tcPr>
          <w:p w:rsidR="00E2761A" w:rsidRDefault="00E2761A"/>
        </w:tc>
        <w:tc>
          <w:tcPr>
            <w:tcW w:w="3969" w:type="dxa"/>
            <w:tcBorders>
              <w:top w:val="single" w:sz="4" w:space="0" w:color="000000"/>
              <w:left w:val="single" w:sz="4" w:space="0" w:color="000000"/>
              <w:bottom w:val="single" w:sz="4" w:space="0" w:color="000000"/>
              <w:right w:val="single" w:sz="4" w:space="0" w:color="000000"/>
            </w:tcBorders>
          </w:tcPr>
          <w:p w:rsidR="00E2761A" w:rsidRDefault="00E2761A">
            <w:pPr>
              <w:spacing w:after="6"/>
              <w:ind w:left="8"/>
            </w:pPr>
            <w:r>
              <w:rPr>
                <w:sz w:val="10"/>
              </w:rPr>
              <w:t xml:space="preserve">double numbers and quantities </w:t>
            </w:r>
          </w:p>
          <w:p w:rsidR="00E2761A" w:rsidRDefault="00E2761A">
            <w:pPr>
              <w:spacing w:after="6"/>
              <w:ind w:left="8"/>
            </w:pPr>
            <w:r>
              <w:rPr>
                <w:sz w:val="10"/>
              </w:rPr>
              <w:t xml:space="preserve"> </w:t>
            </w:r>
          </w:p>
          <w:p w:rsidR="00E2761A" w:rsidRDefault="00E2761A">
            <w:pPr>
              <w:spacing w:line="272" w:lineRule="auto"/>
              <w:ind w:left="8"/>
              <w:jc w:val="both"/>
            </w:pPr>
            <w:r>
              <w:rPr>
                <w:color w:val="0070C0"/>
                <w:sz w:val="10"/>
              </w:rPr>
              <w:t xml:space="preserve">Practically double a group of objects and/or quantities to find double of a number by combining then counting the two groups.   </w:t>
            </w:r>
          </w:p>
          <w:p w:rsidR="00E2761A" w:rsidRDefault="00E2761A">
            <w:pPr>
              <w:spacing w:line="276" w:lineRule="auto"/>
              <w:ind w:left="8"/>
            </w:pPr>
            <w:r>
              <w:rPr>
                <w:color w:val="0070C0"/>
                <w:sz w:val="10"/>
              </w:rPr>
              <w:t xml:space="preserve">Progress onto using known facts and counting (in 1s, 2s, 5s and 10s) to double more efficiently. </w:t>
            </w:r>
          </w:p>
          <w:p w:rsidR="00E2761A" w:rsidRDefault="00E2761A">
            <w:pPr>
              <w:ind w:left="8"/>
            </w:pPr>
            <w:r>
              <w:rPr>
                <w:color w:val="0070C0"/>
                <w:sz w:val="10"/>
              </w:rPr>
              <w:t xml:space="preserve"> </w:t>
            </w:r>
          </w:p>
          <w:p w:rsidR="00E2761A" w:rsidRDefault="00E2761A">
            <w:pPr>
              <w:ind w:left="423"/>
            </w:pPr>
            <w:r>
              <w:rPr>
                <w:noProof/>
              </w:rPr>
              <mc:AlternateContent>
                <mc:Choice Requires="wpg">
                  <w:drawing>
                    <wp:inline distT="0" distB="0" distL="0" distR="0" wp14:anchorId="15648C45" wp14:editId="4D65F634">
                      <wp:extent cx="1872996" cy="589788"/>
                      <wp:effectExtent l="0" t="0" r="0" b="0"/>
                      <wp:docPr id="99145" name="Group 99145"/>
                      <wp:cNvGraphicFramePr/>
                      <a:graphic xmlns:a="http://schemas.openxmlformats.org/drawingml/2006/main">
                        <a:graphicData uri="http://schemas.microsoft.com/office/word/2010/wordprocessingGroup">
                          <wpg:wgp>
                            <wpg:cNvGrpSpPr/>
                            <wpg:grpSpPr>
                              <a:xfrm>
                                <a:off x="0" y="0"/>
                                <a:ext cx="1872996" cy="589788"/>
                                <a:chOff x="0" y="0"/>
                                <a:chExt cx="1872996" cy="589788"/>
                              </a:xfrm>
                            </wpg:grpSpPr>
                            <pic:pic xmlns:pic="http://schemas.openxmlformats.org/drawingml/2006/picture">
                              <pic:nvPicPr>
                                <pic:cNvPr id="1758" name="Picture 1758"/>
                                <pic:cNvPicPr/>
                              </pic:nvPicPr>
                              <pic:blipFill>
                                <a:blip r:embed="rId23"/>
                                <a:stretch>
                                  <a:fillRect/>
                                </a:stretch>
                              </pic:blipFill>
                              <pic:spPr>
                                <a:xfrm>
                                  <a:off x="0" y="0"/>
                                  <a:ext cx="1872996" cy="589788"/>
                                </a:xfrm>
                                <a:prstGeom prst="rect">
                                  <a:avLst/>
                                </a:prstGeom>
                              </pic:spPr>
                            </pic:pic>
                            <wps:wsp>
                              <wps:cNvPr id="73038" name="Rectangle 73038"/>
                              <wps:cNvSpPr/>
                              <wps:spPr>
                                <a:xfrm>
                                  <a:off x="486161" y="371930"/>
                                  <a:ext cx="142014" cy="95107"/>
                                </a:xfrm>
                                <a:prstGeom prst="rect">
                                  <a:avLst/>
                                </a:prstGeom>
                                <a:ln>
                                  <a:noFill/>
                                </a:ln>
                              </wps:spPr>
                              <wps:txbx>
                                <w:txbxContent>
                                  <w:p w:rsidR="00E2761A" w:rsidRDefault="00E2761A">
                                    <w:r>
                                      <w:rPr>
                                        <w:w w:val="119"/>
                                        <w:sz w:val="14"/>
                                      </w:rPr>
                                      <w:t>10</w:t>
                                    </w:r>
                                  </w:p>
                                </w:txbxContent>
                              </wps:txbx>
                              <wps:bodyPr horzOverflow="overflow" vert="horz" lIns="0" tIns="0" rIns="0" bIns="0" rtlCol="0">
                                <a:noAutofit/>
                              </wps:bodyPr>
                            </wps:wsp>
                            <wps:wsp>
                              <wps:cNvPr id="73039" name="Rectangle 73039"/>
                              <wps:cNvSpPr/>
                              <wps:spPr>
                                <a:xfrm>
                                  <a:off x="594457" y="371930"/>
                                  <a:ext cx="1108564" cy="95107"/>
                                </a:xfrm>
                                <a:prstGeom prst="rect">
                                  <a:avLst/>
                                </a:prstGeom>
                                <a:ln>
                                  <a:noFill/>
                                </a:ln>
                              </wps:spPr>
                              <wps:txbx>
                                <w:txbxContent>
                                  <w:p w:rsidR="00E2761A" w:rsidRDefault="00E2761A">
                                    <w:r>
                                      <w:rPr>
                                        <w:spacing w:val="29"/>
                                        <w:w w:val="113"/>
                                        <w:sz w:val="14"/>
                                      </w:rPr>
                                      <w:t xml:space="preserve">   </w:t>
                                    </w:r>
                                    <w:r>
                                      <w:rPr>
                                        <w:spacing w:val="31"/>
                                        <w:w w:val="113"/>
                                        <w:sz w:val="14"/>
                                      </w:rPr>
                                      <w:t xml:space="preserve"> </w:t>
                                    </w:r>
                                    <w:r>
                                      <w:rPr>
                                        <w:spacing w:val="29"/>
                                        <w:w w:val="113"/>
                                        <w:sz w:val="14"/>
                                      </w:rPr>
                                      <w:t xml:space="preserve">  </w:t>
                                    </w:r>
                                    <w:r>
                                      <w:rPr>
                                        <w:spacing w:val="31"/>
                                        <w:w w:val="113"/>
                                        <w:sz w:val="14"/>
                                      </w:rPr>
                                      <w:t xml:space="preserve"> </w:t>
                                    </w:r>
                                    <w:r>
                                      <w:rPr>
                                        <w:w w:val="113"/>
                                        <w:sz w:val="14"/>
                                      </w:rPr>
                                      <w:t>and</w:t>
                                    </w:r>
                                    <w:r>
                                      <w:rPr>
                                        <w:spacing w:val="31"/>
                                        <w:w w:val="113"/>
                                        <w:sz w:val="14"/>
                                      </w:rPr>
                                      <w:t xml:space="preserve"> </w:t>
                                    </w:r>
                                    <w:r>
                                      <w:rPr>
                                        <w:spacing w:val="29"/>
                                        <w:w w:val="113"/>
                                        <w:sz w:val="14"/>
                                      </w:rPr>
                                      <w:t xml:space="preserve"> </w:t>
                                    </w:r>
                                    <w:r>
                                      <w:rPr>
                                        <w:spacing w:val="31"/>
                                        <w:w w:val="113"/>
                                        <w:sz w:val="14"/>
                                      </w:rPr>
                                      <w:t xml:space="preserve"> </w:t>
                                    </w:r>
                                    <w:r>
                                      <w:rPr>
                                        <w:spacing w:val="29"/>
                                        <w:w w:val="113"/>
                                        <w:sz w:val="14"/>
                                      </w:rPr>
                                      <w:t xml:space="preserve">  </w:t>
                                    </w:r>
                                    <w:r>
                                      <w:rPr>
                                        <w:spacing w:val="31"/>
                                        <w:w w:val="113"/>
                                        <w:sz w:val="14"/>
                                      </w:rPr>
                                      <w:t xml:space="preserve"> </w:t>
                                    </w:r>
                                    <w:r>
                                      <w:rPr>
                                        <w:spacing w:val="29"/>
                                        <w:w w:val="113"/>
                                        <w:sz w:val="14"/>
                                      </w:rPr>
                                      <w:t xml:space="preserve"> </w:t>
                                    </w:r>
                                    <w:r>
                                      <w:rPr>
                                        <w:w w:val="113"/>
                                        <w:sz w:val="14"/>
                                      </w:rPr>
                                      <w:t>10</w:t>
                                    </w:r>
                                    <w:r>
                                      <w:rPr>
                                        <w:spacing w:val="29"/>
                                        <w:w w:val="113"/>
                                        <w:sz w:val="14"/>
                                      </w:rPr>
                                      <w:t xml:space="preserve"> </w:t>
                                    </w:r>
                                  </w:p>
                                </w:txbxContent>
                              </wps:txbx>
                              <wps:bodyPr horzOverflow="overflow" vert="horz" lIns="0" tIns="0" rIns="0" bIns="0" rtlCol="0">
                                <a:noAutofit/>
                              </wps:bodyPr>
                            </wps:wsp>
                            <wps:wsp>
                              <wps:cNvPr id="1760" name="Rectangle 1760"/>
                              <wps:cNvSpPr/>
                              <wps:spPr>
                                <a:xfrm>
                                  <a:off x="1429517" y="432107"/>
                                  <a:ext cx="4054" cy="14594"/>
                                </a:xfrm>
                                <a:prstGeom prst="rect">
                                  <a:avLst/>
                                </a:prstGeom>
                                <a:ln>
                                  <a:noFill/>
                                </a:ln>
                              </wps:spPr>
                              <wps:txbx>
                                <w:txbxContent>
                                  <w:p w:rsidR="00E2761A" w:rsidRDefault="00E2761A">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1761" name="Rectangle 1761"/>
                              <wps:cNvSpPr/>
                              <wps:spPr>
                                <a:xfrm>
                                  <a:off x="830585" y="492325"/>
                                  <a:ext cx="283908" cy="95107"/>
                                </a:xfrm>
                                <a:prstGeom prst="rect">
                                  <a:avLst/>
                                </a:prstGeom>
                                <a:ln>
                                  <a:noFill/>
                                </a:ln>
                              </wps:spPr>
                              <wps:txbx>
                                <w:txbxContent>
                                  <w:p w:rsidR="00E2761A" w:rsidRDefault="00E2761A">
                                    <w:r>
                                      <w:rPr>
                                        <w:w w:val="121"/>
                                        <w:sz w:val="14"/>
                                      </w:rPr>
                                      <w:t>is</w:t>
                                    </w:r>
                                    <w:r>
                                      <w:rPr>
                                        <w:spacing w:val="31"/>
                                        <w:w w:val="121"/>
                                        <w:sz w:val="14"/>
                                      </w:rPr>
                                      <w:t xml:space="preserve"> </w:t>
                                    </w:r>
                                    <w:r>
                                      <w:rPr>
                                        <w:w w:val="121"/>
                                        <w:sz w:val="14"/>
                                      </w:rPr>
                                      <w:t>20</w:t>
                                    </w:r>
                                  </w:p>
                                </w:txbxContent>
                              </wps:txbx>
                              <wps:bodyPr horzOverflow="overflow" vert="horz" lIns="0" tIns="0" rIns="0" bIns="0" rtlCol="0">
                                <a:noAutofit/>
                              </wps:bodyPr>
                            </wps:wsp>
                            <wps:wsp>
                              <wps:cNvPr id="1762" name="Rectangle 1762"/>
                              <wps:cNvSpPr/>
                              <wps:spPr>
                                <a:xfrm>
                                  <a:off x="1045469" y="552502"/>
                                  <a:ext cx="4054" cy="14594"/>
                                </a:xfrm>
                                <a:prstGeom prst="rect">
                                  <a:avLst/>
                                </a:prstGeom>
                                <a:ln>
                                  <a:noFill/>
                                </a:ln>
                              </wps:spPr>
                              <wps:txbx>
                                <w:txbxContent>
                                  <w:p w:rsidR="00E2761A" w:rsidRDefault="00E2761A">
                                    <w:r>
                                      <w:rPr>
                                        <w:rFonts w:ascii="Times New Roman" w:eastAsia="Times New Roman" w:hAnsi="Times New Roman" w:cs="Times New Roman"/>
                                        <w:sz w:val="2"/>
                                      </w:rPr>
                                      <w:t xml:space="preserve"> </w:t>
                                    </w:r>
                                  </w:p>
                                </w:txbxContent>
                              </wps:txbx>
                              <wps:bodyPr horzOverflow="overflow" vert="horz" lIns="0" tIns="0" rIns="0" bIns="0" rtlCol="0">
                                <a:noAutofit/>
                              </wps:bodyPr>
                            </wps:wsp>
                          </wpg:wgp>
                        </a:graphicData>
                      </a:graphic>
                    </wp:inline>
                  </w:drawing>
                </mc:Choice>
                <mc:Fallback>
                  <w:pict>
                    <v:group w14:anchorId="15648C45" id="Group 99145" o:spid="_x0000_s1128" style="width:147.5pt;height:46.45pt;mso-position-horizontal-relative:char;mso-position-vertical-relative:line" coordsize="18729,58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&#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">
                      <v:shape id="Picture 1758" o:spid="_x0000_s1129" type="#_x0000_t75" style="position:absolute;width:18729;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">
                        <v:imagedata r:id="rId24" o:title=""/>
                      </v:shape>
                      <v:rect id="Rectangle 73038" o:spid="_x0000_s1130" style="position:absolute;left:4861;top:3719;width:142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" filled="f" stroked="f">
                        <v:textbox inset="0,0,0,0">
                          <w:txbxContent>
                            <w:p w:rsidR="00E2761A" w:rsidRDefault="00E2761A">
                              <w:r>
                                <w:rPr>
                                  <w:w w:val="119"/>
                                  <w:sz w:val="14"/>
                                </w:rPr>
                                <w:t>10</w:t>
                              </w:r>
                            </w:p>
                          </w:txbxContent>
                        </v:textbox>
                      </v:rect>
                      <v:rect id="Rectangle 73039" o:spid="_x0000_s1131" style="position:absolute;left:5944;top:3719;width:1108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" filled="f" stroked="f">
                        <v:textbox inset="0,0,0,0">
                          <w:txbxContent>
                            <w:p w:rsidR="00E2761A" w:rsidRDefault="00E2761A">
                              <w:r>
                                <w:rPr>
                                  <w:spacing w:val="29"/>
                                  <w:w w:val="113"/>
                                  <w:sz w:val="14"/>
                                </w:rPr>
                                <w:t xml:space="preserve">   </w:t>
                              </w:r>
                              <w:r>
                                <w:rPr>
                                  <w:spacing w:val="31"/>
                                  <w:w w:val="113"/>
                                  <w:sz w:val="14"/>
                                </w:rPr>
                                <w:t xml:space="preserve"> </w:t>
                              </w:r>
                              <w:r>
                                <w:rPr>
                                  <w:spacing w:val="29"/>
                                  <w:w w:val="113"/>
                                  <w:sz w:val="14"/>
                                </w:rPr>
                                <w:t xml:space="preserve">  </w:t>
                              </w:r>
                              <w:r>
                                <w:rPr>
                                  <w:spacing w:val="31"/>
                                  <w:w w:val="113"/>
                                  <w:sz w:val="14"/>
                                </w:rPr>
                                <w:t xml:space="preserve"> </w:t>
                              </w:r>
                              <w:r>
                                <w:rPr>
                                  <w:w w:val="113"/>
                                  <w:sz w:val="14"/>
                                </w:rPr>
                                <w:t>and</w:t>
                              </w:r>
                              <w:r>
                                <w:rPr>
                                  <w:spacing w:val="31"/>
                                  <w:w w:val="113"/>
                                  <w:sz w:val="14"/>
                                </w:rPr>
                                <w:t xml:space="preserve"> </w:t>
                              </w:r>
                              <w:r>
                                <w:rPr>
                                  <w:spacing w:val="29"/>
                                  <w:w w:val="113"/>
                                  <w:sz w:val="14"/>
                                </w:rPr>
                                <w:t xml:space="preserve"> </w:t>
                              </w:r>
                              <w:r>
                                <w:rPr>
                                  <w:spacing w:val="31"/>
                                  <w:w w:val="113"/>
                                  <w:sz w:val="14"/>
                                </w:rPr>
                                <w:t xml:space="preserve"> </w:t>
                              </w:r>
                              <w:r>
                                <w:rPr>
                                  <w:spacing w:val="29"/>
                                  <w:w w:val="113"/>
                                  <w:sz w:val="14"/>
                                </w:rPr>
                                <w:t xml:space="preserve">  </w:t>
                              </w:r>
                              <w:r>
                                <w:rPr>
                                  <w:spacing w:val="31"/>
                                  <w:w w:val="113"/>
                                  <w:sz w:val="14"/>
                                </w:rPr>
                                <w:t xml:space="preserve"> </w:t>
                              </w:r>
                              <w:r>
                                <w:rPr>
                                  <w:spacing w:val="29"/>
                                  <w:w w:val="113"/>
                                  <w:sz w:val="14"/>
                                </w:rPr>
                                <w:t xml:space="preserve"> </w:t>
                              </w:r>
                              <w:r>
                                <w:rPr>
                                  <w:w w:val="113"/>
                                  <w:sz w:val="14"/>
                                </w:rPr>
                                <w:t>10</w:t>
                              </w:r>
                              <w:r>
                                <w:rPr>
                                  <w:spacing w:val="29"/>
                                  <w:w w:val="113"/>
                                  <w:sz w:val="14"/>
                                </w:rPr>
                                <w:t xml:space="preserve"> </w:t>
                              </w:r>
                            </w:p>
                          </w:txbxContent>
                        </v:textbox>
                      </v:rect>
                      <v:rect id="Rectangle 1760" o:spid="_x0000_s1132" style="position:absolute;left:14295;top:4321;width:4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rsidR="00E2761A" w:rsidRDefault="00E2761A">
                              <w:r>
                                <w:rPr>
                                  <w:rFonts w:ascii="Times New Roman" w:eastAsia="Times New Roman" w:hAnsi="Times New Roman" w:cs="Times New Roman"/>
                                  <w:sz w:val="2"/>
                                </w:rPr>
                                <w:t xml:space="preserve"> </w:t>
                              </w:r>
                            </w:p>
                          </w:txbxContent>
                        </v:textbox>
                      </v:rect>
                      <v:rect id="Rectangle 1761" o:spid="_x0000_s1133" style="position:absolute;left:8305;top:4923;width:283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E2761A" w:rsidRDefault="00E2761A">
                              <w:r>
                                <w:rPr>
                                  <w:w w:val="121"/>
                                  <w:sz w:val="14"/>
                                </w:rPr>
                                <w:t>is</w:t>
                              </w:r>
                              <w:r>
                                <w:rPr>
                                  <w:spacing w:val="31"/>
                                  <w:w w:val="121"/>
                                  <w:sz w:val="14"/>
                                </w:rPr>
                                <w:t xml:space="preserve"> </w:t>
                              </w:r>
                              <w:r>
                                <w:rPr>
                                  <w:w w:val="121"/>
                                  <w:sz w:val="14"/>
                                </w:rPr>
                                <w:t>20</w:t>
                              </w:r>
                            </w:p>
                          </w:txbxContent>
                        </v:textbox>
                      </v:rect>
                      <v:rect id="Rectangle 1762" o:spid="_x0000_s1134" style="position:absolute;left:10454;top:5525;width:41;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E2761A" w:rsidRDefault="00E2761A">
                              <w:r>
                                <w:rPr>
                                  <w:rFonts w:ascii="Times New Roman" w:eastAsia="Times New Roman" w:hAnsi="Times New Roman" w:cs="Times New Roman"/>
                                  <w:sz w:val="2"/>
                                </w:rPr>
                                <w:t xml:space="preserve"> </w:t>
                              </w:r>
                            </w:p>
                          </w:txbxContent>
                        </v:textbox>
                      </v:rect>
                      <w10:anchorlock/>
                    </v:group>
                  </w:pict>
                </mc:Fallback>
              </mc:AlternateContent>
            </w:r>
          </w:p>
        </w:tc>
        <w:tc>
          <w:tcPr>
            <w:tcW w:w="3970" w:type="dxa"/>
            <w:tcBorders>
              <w:top w:val="single" w:sz="4" w:space="0" w:color="000000"/>
              <w:left w:val="single" w:sz="4" w:space="0" w:color="000000"/>
              <w:bottom w:val="single" w:sz="4" w:space="0" w:color="000000"/>
              <w:right w:val="single" w:sz="4" w:space="0" w:color="000000"/>
            </w:tcBorders>
          </w:tcPr>
          <w:p w:rsidR="00E2761A" w:rsidRDefault="00E2761A">
            <w:pPr>
              <w:spacing w:after="6"/>
              <w:ind w:left="8"/>
            </w:pPr>
            <w:r>
              <w:rPr>
                <w:sz w:val="10"/>
              </w:rPr>
              <w:t xml:space="preserve">half numbers and quantities </w:t>
            </w:r>
          </w:p>
          <w:p w:rsidR="00E2761A" w:rsidRDefault="00E2761A">
            <w:pPr>
              <w:spacing w:after="6"/>
              <w:ind w:left="8"/>
            </w:pPr>
            <w:r>
              <w:rPr>
                <w:sz w:val="10"/>
              </w:rPr>
              <w:t xml:space="preserve"> </w:t>
            </w:r>
          </w:p>
          <w:p w:rsidR="00E2761A" w:rsidRDefault="00E2761A">
            <w:pPr>
              <w:spacing w:after="2" w:line="272" w:lineRule="auto"/>
              <w:ind w:left="8" w:right="51"/>
              <w:jc w:val="both"/>
            </w:pPr>
            <w:r>
              <w:rPr>
                <w:color w:val="0070C0"/>
                <w:sz w:val="10"/>
              </w:rPr>
              <w:t xml:space="preserve">Practically halve objects and/or qualities by sharing them out into two piles and then counting the number of objects in each pile, or cutting/folding  pictures of objects in half. </w:t>
            </w:r>
          </w:p>
          <w:p w:rsidR="00E2761A" w:rsidRDefault="00E2761A">
            <w:pPr>
              <w:spacing w:line="272" w:lineRule="auto"/>
              <w:ind w:left="8"/>
            </w:pPr>
            <w:r>
              <w:rPr>
                <w:color w:val="0070C0"/>
                <w:sz w:val="10"/>
              </w:rPr>
              <w:t xml:space="preserve">Progress onto using known facts and counting (in 1s, 2s, 5s and 10s) to halve more efficiently. </w:t>
            </w:r>
          </w:p>
          <w:p w:rsidR="00E2761A" w:rsidRDefault="00E2761A">
            <w:pPr>
              <w:ind w:left="8"/>
            </w:pPr>
            <w:r>
              <w:rPr>
                <w:noProof/>
              </w:rPr>
              <w:drawing>
                <wp:inline distT="0" distB="0" distL="0" distR="0" wp14:anchorId="5BA2F923" wp14:editId="163CA229">
                  <wp:extent cx="2378964" cy="1033272"/>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5"/>
                          <a:stretch>
                            <a:fillRect/>
                          </a:stretch>
                        </pic:blipFill>
                        <pic:spPr>
                          <a:xfrm>
                            <a:off x="0" y="0"/>
                            <a:ext cx="2378964" cy="1033272"/>
                          </a:xfrm>
                          <a:prstGeom prst="rect">
                            <a:avLst/>
                          </a:prstGeom>
                        </pic:spPr>
                      </pic:pic>
                    </a:graphicData>
                  </a:graphic>
                </wp:inline>
              </w:drawing>
            </w:r>
            <w:r>
              <w:rPr>
                <w:sz w:val="10"/>
              </w:rPr>
              <w:t xml:space="preserve"> </w:t>
            </w:r>
          </w:p>
        </w:tc>
      </w:tr>
    </w:tbl>
    <w:p w:rsidR="007720A6" w:rsidRDefault="00E2761A">
      <w:pPr>
        <w:spacing w:after="83"/>
        <w:ind w:left="11016" w:right="-833"/>
        <w:jc w:val="right"/>
      </w:pPr>
      <w:r>
        <w:rPr>
          <w:noProof/>
          <w:sz w:val="10"/>
        </w:rPr>
        <mc:AlternateContent>
          <mc:Choice Requires="wps">
            <w:drawing>
              <wp:anchor distT="0" distB="0" distL="114300" distR="114300" simplePos="0" relativeHeight="251659264" behindDoc="0" locked="0" layoutInCell="1" allowOverlap="1">
                <wp:simplePos x="0" y="0"/>
                <wp:positionH relativeFrom="column">
                  <wp:posOffset>-637130</wp:posOffset>
                </wp:positionH>
                <wp:positionV relativeFrom="paragraph">
                  <wp:posOffset>-3963383</wp:posOffset>
                </wp:positionV>
                <wp:extent cx="2519024" cy="5899"/>
                <wp:effectExtent l="0" t="0" r="34290" b="32385"/>
                <wp:wrapNone/>
                <wp:docPr id="1" name="Straight Connector 1"/>
                <wp:cNvGraphicFramePr/>
                <a:graphic xmlns:a="http://schemas.openxmlformats.org/drawingml/2006/main">
                  <a:graphicData uri="http://schemas.microsoft.com/office/word/2010/wordprocessingShape">
                    <wps:wsp>
                      <wps:cNvCnPr/>
                      <wps:spPr>
                        <a:xfrm flipV="1">
                          <a:off x="0" y="0"/>
                          <a:ext cx="2519024" cy="5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9E7F6"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0.15pt,-312.1pt" to="148.2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" strokecolor="black [3213]" strokeweight=".5pt">
                <v:stroke joinstyle="miter"/>
              </v:line>
            </w:pict>
          </mc:Fallback>
        </mc:AlternateContent>
      </w:r>
      <w:r w:rsidR="00347099">
        <w:rPr>
          <w:sz w:val="10"/>
        </w:rPr>
        <w:t xml:space="preserve"> </w:t>
      </w:r>
    </w:p>
    <w:p w:rsidR="007720A6" w:rsidRDefault="00347099">
      <w:pPr>
        <w:spacing w:after="0"/>
        <w:ind w:left="6981"/>
      </w:pPr>
      <w:r>
        <w:lastRenderedPageBreak/>
        <w:t xml:space="preserve"> </w:t>
      </w:r>
      <w:r>
        <w:tab/>
        <w:t xml:space="preserve"> </w:t>
      </w:r>
    </w:p>
    <w:tbl>
      <w:tblPr>
        <w:tblStyle w:val="TableGrid"/>
        <w:tblW w:w="15880" w:type="dxa"/>
        <w:tblInd w:w="-1002" w:type="dxa"/>
        <w:tblCellMar>
          <w:top w:w="24" w:type="dxa"/>
          <w:left w:w="103" w:type="dxa"/>
          <w:right w:w="74" w:type="dxa"/>
        </w:tblCellMar>
        <w:tblLook w:val="04A0" w:firstRow="1" w:lastRow="0" w:firstColumn="1" w:lastColumn="0" w:noHBand="0" w:noVBand="1"/>
      </w:tblPr>
      <w:tblGrid>
        <w:gridCol w:w="3970"/>
        <w:gridCol w:w="3970"/>
        <w:gridCol w:w="3970"/>
        <w:gridCol w:w="3970"/>
      </w:tblGrid>
      <w:tr w:rsidR="007720A6">
        <w:trPr>
          <w:trHeight w:val="287"/>
        </w:trPr>
        <w:tc>
          <w:tcPr>
            <w:tcW w:w="15880" w:type="dxa"/>
            <w:gridSpan w:val="4"/>
            <w:tcBorders>
              <w:top w:val="single" w:sz="4" w:space="0" w:color="000000"/>
              <w:left w:val="nil"/>
              <w:bottom w:val="single" w:sz="4" w:space="0" w:color="FFFFFF"/>
              <w:right w:val="single" w:sz="4" w:space="0" w:color="FFFFFF"/>
            </w:tcBorders>
            <w:shd w:val="clear" w:color="auto" w:fill="000000"/>
          </w:tcPr>
          <w:p w:rsidR="007720A6" w:rsidRDefault="00347099">
            <w:pPr>
              <w:ind w:right="30"/>
              <w:jc w:val="center"/>
            </w:pPr>
            <w:r>
              <w:rPr>
                <w:color w:val="FFFFFF"/>
              </w:rPr>
              <w:t xml:space="preserve"> </w:t>
            </w:r>
            <w:r>
              <w:rPr>
                <w:color w:val="FFFFFF"/>
                <w:sz w:val="20"/>
              </w:rPr>
              <w:t>Year 1</w:t>
            </w:r>
            <w:r>
              <w:rPr>
                <w:color w:val="FFFFFF"/>
              </w:rPr>
              <w:t xml:space="preserve"> </w:t>
            </w:r>
          </w:p>
        </w:tc>
      </w:tr>
      <w:tr w:rsidR="007720A6">
        <w:trPr>
          <w:trHeight w:val="293"/>
        </w:trPr>
        <w:tc>
          <w:tcPr>
            <w:tcW w:w="15880" w:type="dxa"/>
            <w:gridSpan w:val="4"/>
            <w:tcBorders>
              <w:top w:val="single" w:sz="4" w:space="0" w:color="FFFFFF"/>
              <w:left w:val="nil"/>
              <w:bottom w:val="nil"/>
              <w:right w:val="nil"/>
            </w:tcBorders>
            <w:shd w:val="clear" w:color="auto" w:fill="000000"/>
          </w:tcPr>
          <w:p w:rsidR="007720A6" w:rsidRDefault="00347099">
            <w:pPr>
              <w:tabs>
                <w:tab w:val="center" w:pos="3866"/>
                <w:tab w:val="center" w:pos="11806"/>
              </w:tabs>
            </w:pPr>
            <w:r>
              <w:tab/>
            </w:r>
            <w:r>
              <w:rPr>
                <w:color w:val="FFFF65"/>
                <w:sz w:val="20"/>
              </w:rPr>
              <w:t xml:space="preserve">Number – addition and subtraction </w:t>
            </w:r>
            <w:r>
              <w:rPr>
                <w:color w:val="FFFF65"/>
                <w:sz w:val="20"/>
              </w:rPr>
              <w:tab/>
            </w:r>
            <w:r>
              <w:rPr>
                <w:color w:val="00CCFF"/>
                <w:sz w:val="20"/>
              </w:rPr>
              <w:t xml:space="preserve">Number – multiplication and division </w:t>
            </w:r>
          </w:p>
        </w:tc>
      </w:tr>
      <w:tr w:rsidR="007720A6">
        <w:trPr>
          <w:trHeight w:val="2688"/>
        </w:trPr>
        <w:tc>
          <w:tcPr>
            <w:tcW w:w="3971" w:type="dxa"/>
            <w:tcBorders>
              <w:top w:val="nil"/>
              <w:left w:val="single" w:sz="4" w:space="0" w:color="000000"/>
              <w:bottom w:val="single" w:sz="4" w:space="0" w:color="000000"/>
              <w:right w:val="single" w:sz="4" w:space="0" w:color="000000"/>
            </w:tcBorders>
          </w:tcPr>
          <w:p w:rsidR="007720A6" w:rsidRDefault="00347099">
            <w:pPr>
              <w:spacing w:line="272" w:lineRule="auto"/>
              <w:ind w:left="6"/>
              <w:jc w:val="both"/>
            </w:pPr>
            <w:r>
              <w:rPr>
                <w:sz w:val="10"/>
              </w:rPr>
              <w:t xml:space="preserve">read, write and interpret mathematical statements involving addition (+) and equals (=) signs </w:t>
            </w:r>
          </w:p>
          <w:p w:rsidR="007720A6" w:rsidRDefault="00347099">
            <w:pPr>
              <w:spacing w:after="6"/>
              <w:ind w:left="6"/>
            </w:pPr>
            <w:r>
              <w:rPr>
                <w:sz w:val="10"/>
              </w:rPr>
              <w:t xml:space="preserve"> </w:t>
            </w:r>
          </w:p>
          <w:p w:rsidR="007720A6" w:rsidRDefault="00347099">
            <w:pPr>
              <w:spacing w:line="274" w:lineRule="auto"/>
              <w:ind w:left="6" w:right="70"/>
              <w:jc w:val="both"/>
            </w:pPr>
            <w:r>
              <w:rPr>
                <w:color w:val="548DD4"/>
                <w:sz w:val="10"/>
              </w:rPr>
              <w:t xml:space="preserve">It is important to that children have a clear understanding of the concept of equality, before using the ‘=’ sign. Calculations should be on either side of the ‘=’ to that children don’t misunderstand ‘=’ as to mean ‘the answer’. </w:t>
            </w:r>
          </w:p>
          <w:p w:rsidR="007720A6" w:rsidRDefault="00347099">
            <w:pPr>
              <w:spacing w:after="6"/>
              <w:ind w:left="6"/>
            </w:pPr>
            <w:r>
              <w:rPr>
                <w:color w:val="548DD4"/>
                <w:sz w:val="10"/>
              </w:rPr>
              <w:t xml:space="preserve"> </w:t>
            </w:r>
          </w:p>
          <w:p w:rsidR="007720A6" w:rsidRDefault="00347099">
            <w:pPr>
              <w:spacing w:after="6"/>
              <w:ind w:left="6"/>
            </w:pPr>
            <w:r>
              <w:rPr>
                <w:color w:val="548DD4"/>
                <w:sz w:val="10"/>
              </w:rPr>
              <w:t xml:space="preserve">15 + 2 = 17 </w:t>
            </w:r>
          </w:p>
          <w:p w:rsidR="007720A6" w:rsidRDefault="00347099">
            <w:pPr>
              <w:spacing w:after="6"/>
              <w:ind w:left="6"/>
            </w:pPr>
            <w:r>
              <w:rPr>
                <w:color w:val="548DD4"/>
                <w:sz w:val="10"/>
              </w:rPr>
              <w:t xml:space="preserve">15 = 3 + 12 </w:t>
            </w:r>
          </w:p>
          <w:p w:rsidR="007720A6" w:rsidRDefault="00347099">
            <w:pPr>
              <w:spacing w:after="7"/>
              <w:ind w:left="28"/>
            </w:pPr>
            <w:r>
              <w:rPr>
                <w:sz w:val="10"/>
              </w:rPr>
              <w:t xml:space="preserve"> </w:t>
            </w:r>
          </w:p>
          <w:p w:rsidR="007720A6" w:rsidRDefault="00347099">
            <w:pPr>
              <w:spacing w:after="6"/>
              <w:ind w:left="6"/>
            </w:pPr>
            <w:r>
              <w:rPr>
                <w:color w:val="548DD4"/>
                <w:sz w:val="10"/>
              </w:rPr>
              <w:t xml:space="preserve"> </w:t>
            </w:r>
            <w:r>
              <w:rPr>
                <w:color w:val="548DD4"/>
                <w:sz w:val="10"/>
              </w:rPr>
              <w:tab/>
              <w:t xml:space="preserve"> </w:t>
            </w:r>
          </w:p>
          <w:p w:rsidR="007720A6" w:rsidRDefault="00347099">
            <w:pPr>
              <w:ind w:left="6"/>
            </w:pPr>
            <w:r>
              <w:rPr>
                <w:color w:val="548DD4"/>
                <w:sz w:val="10"/>
              </w:rPr>
              <w:t xml:space="preserve"> </w:t>
            </w:r>
          </w:p>
        </w:tc>
        <w:tc>
          <w:tcPr>
            <w:tcW w:w="3970" w:type="dxa"/>
            <w:tcBorders>
              <w:top w:val="nil"/>
              <w:left w:val="single" w:sz="4" w:space="0" w:color="000000"/>
              <w:bottom w:val="single" w:sz="4" w:space="0" w:color="000000"/>
              <w:right w:val="single" w:sz="4" w:space="0" w:color="000000"/>
            </w:tcBorders>
          </w:tcPr>
          <w:p w:rsidR="007720A6" w:rsidRDefault="00347099">
            <w:pPr>
              <w:spacing w:line="272" w:lineRule="auto"/>
              <w:ind w:left="5"/>
              <w:jc w:val="both"/>
            </w:pPr>
            <w:r>
              <w:rPr>
                <w:sz w:val="10"/>
              </w:rPr>
              <w:t xml:space="preserve">read, write and interpret mathematical statements involving and subtraction (–) equals (=) signs </w:t>
            </w:r>
          </w:p>
          <w:p w:rsidR="007720A6" w:rsidRDefault="00347099">
            <w:pPr>
              <w:spacing w:after="6"/>
              <w:ind w:left="5"/>
            </w:pPr>
            <w:r>
              <w:rPr>
                <w:sz w:val="10"/>
              </w:rPr>
              <w:t xml:space="preserve"> </w:t>
            </w:r>
          </w:p>
          <w:p w:rsidR="007720A6" w:rsidRDefault="00347099">
            <w:pPr>
              <w:spacing w:line="274" w:lineRule="auto"/>
              <w:ind w:left="5" w:right="70"/>
              <w:jc w:val="both"/>
            </w:pPr>
            <w:r>
              <w:rPr>
                <w:color w:val="548DD4"/>
                <w:sz w:val="10"/>
              </w:rPr>
              <w:t xml:space="preserve">It is important to that children have a clear understanding of the concept of equality, before using the ‘=’ sign. Calculations should be on either side of the ‘=’ to that children don’t misunderstand ‘=’ as to mean ‘the answer’. </w:t>
            </w:r>
          </w:p>
          <w:p w:rsidR="007720A6" w:rsidRDefault="00347099">
            <w:pPr>
              <w:spacing w:after="6"/>
              <w:ind w:left="5"/>
            </w:pPr>
            <w:r>
              <w:rPr>
                <w:color w:val="548DD4"/>
                <w:sz w:val="10"/>
              </w:rPr>
              <w:t xml:space="preserve"> </w:t>
            </w:r>
          </w:p>
          <w:p w:rsidR="007720A6" w:rsidRDefault="00347099">
            <w:pPr>
              <w:spacing w:line="272" w:lineRule="auto"/>
              <w:ind w:left="5" w:right="3163"/>
              <w:jc w:val="both"/>
            </w:pPr>
            <w:r>
              <w:rPr>
                <w:color w:val="548DD4"/>
                <w:sz w:val="10"/>
              </w:rPr>
              <w:t xml:space="preserve">15 - 2 = 13 15 = 18 - 3 </w:t>
            </w:r>
          </w:p>
          <w:p w:rsidR="007720A6" w:rsidRDefault="00347099">
            <w:pPr>
              <w:ind w:left="5"/>
            </w:pPr>
            <w:r>
              <w:rPr>
                <w:sz w:val="10"/>
              </w:rPr>
              <w:t xml:space="preserve"> </w:t>
            </w:r>
          </w:p>
        </w:tc>
        <w:tc>
          <w:tcPr>
            <w:tcW w:w="3970" w:type="dxa"/>
            <w:tcBorders>
              <w:top w:val="nil"/>
              <w:left w:val="single" w:sz="4" w:space="0" w:color="000000"/>
              <w:bottom w:val="single" w:sz="4" w:space="0" w:color="000000"/>
              <w:right w:val="single" w:sz="4" w:space="0" w:color="000000"/>
            </w:tcBorders>
          </w:tcPr>
          <w:p w:rsidR="007720A6" w:rsidRDefault="00347099">
            <w:pPr>
              <w:spacing w:after="6"/>
              <w:ind w:left="5"/>
            </w:pPr>
            <w:r>
              <w:rPr>
                <w:sz w:val="10"/>
              </w:rPr>
              <w:t xml:space="preserve">make connections between arrays and number patterns </w:t>
            </w:r>
          </w:p>
          <w:p w:rsidR="007720A6" w:rsidRDefault="00347099">
            <w:pPr>
              <w:spacing w:after="6"/>
              <w:ind w:left="5"/>
            </w:pPr>
            <w:r>
              <w:rPr>
                <w:sz w:val="10"/>
              </w:rPr>
              <w:t xml:space="preserve"> </w:t>
            </w:r>
          </w:p>
          <w:p w:rsidR="007720A6" w:rsidRDefault="00347099">
            <w:pPr>
              <w:spacing w:after="405"/>
              <w:ind w:left="5" w:right="1464"/>
            </w:pPr>
            <w:r>
              <w:rPr>
                <w:noProof/>
              </w:rPr>
              <w:drawing>
                <wp:anchor distT="0" distB="0" distL="114300" distR="114300" simplePos="0" relativeHeight="251658240" behindDoc="0" locked="0" layoutInCell="1" allowOverlap="0">
                  <wp:simplePos x="0" y="0"/>
                  <wp:positionH relativeFrom="column">
                    <wp:posOffset>967862</wp:posOffset>
                  </wp:positionH>
                  <wp:positionV relativeFrom="paragraph">
                    <wp:posOffset>67531</wp:posOffset>
                  </wp:positionV>
                  <wp:extent cx="576072" cy="326136"/>
                  <wp:effectExtent l="0" t="0" r="0" b="0"/>
                  <wp:wrapSquare wrapText="bothSides"/>
                  <wp:docPr id="117307" name="Picture 117307"/>
                  <wp:cNvGraphicFramePr/>
                  <a:graphic xmlns:a="http://schemas.openxmlformats.org/drawingml/2006/main">
                    <a:graphicData uri="http://schemas.openxmlformats.org/drawingml/2006/picture">
                      <pic:pic xmlns:pic="http://schemas.openxmlformats.org/drawingml/2006/picture">
                        <pic:nvPicPr>
                          <pic:cNvPr id="117307" name="Picture 117307"/>
                          <pic:cNvPicPr/>
                        </pic:nvPicPr>
                        <pic:blipFill>
                          <a:blip r:embed="rId26"/>
                          <a:stretch>
                            <a:fillRect/>
                          </a:stretch>
                        </pic:blipFill>
                        <pic:spPr>
                          <a:xfrm>
                            <a:off x="0" y="0"/>
                            <a:ext cx="576072" cy="326136"/>
                          </a:xfrm>
                          <a:prstGeom prst="rect">
                            <a:avLst/>
                          </a:prstGeom>
                        </pic:spPr>
                      </pic:pic>
                    </a:graphicData>
                  </a:graphic>
                </wp:anchor>
              </w:drawing>
            </w:r>
            <w:r>
              <w:rPr>
                <w:color w:val="0070C0"/>
                <w:sz w:val="10"/>
              </w:rPr>
              <w:t xml:space="preserve">Arrays </w:t>
            </w:r>
          </w:p>
          <w:p w:rsidR="007720A6" w:rsidRDefault="00347099">
            <w:pPr>
              <w:spacing w:after="26" w:line="220" w:lineRule="auto"/>
              <w:ind w:left="5" w:right="1418"/>
            </w:pPr>
            <w:r>
              <w:rPr>
                <w:color w:val="0070C0"/>
                <w:sz w:val="10"/>
              </w:rPr>
              <w:t xml:space="preserve">  </w:t>
            </w:r>
          </w:p>
          <w:p w:rsidR="007720A6" w:rsidRDefault="00347099">
            <w:pPr>
              <w:spacing w:after="6"/>
              <w:ind w:right="26"/>
              <w:jc w:val="center"/>
            </w:pPr>
            <w:r>
              <w:rPr>
                <w:color w:val="0070C0"/>
                <w:sz w:val="10"/>
              </w:rPr>
              <w:t xml:space="preserve">Looking at columns                        Looking at rows </w:t>
            </w:r>
          </w:p>
          <w:p w:rsidR="007720A6" w:rsidRDefault="00347099">
            <w:pPr>
              <w:numPr>
                <w:ilvl w:val="0"/>
                <w:numId w:val="1"/>
              </w:numPr>
              <w:spacing w:after="6"/>
              <w:ind w:right="26" w:hanging="94"/>
              <w:jc w:val="center"/>
            </w:pPr>
            <w:r>
              <w:rPr>
                <w:color w:val="0070C0"/>
                <w:sz w:val="10"/>
              </w:rPr>
              <w:t xml:space="preserve">+ 2 + 2                                         3 + 3 </w:t>
            </w:r>
          </w:p>
          <w:p w:rsidR="007720A6" w:rsidRDefault="00347099">
            <w:pPr>
              <w:numPr>
                <w:ilvl w:val="0"/>
                <w:numId w:val="1"/>
              </w:numPr>
              <w:spacing w:after="6"/>
              <w:ind w:right="26" w:hanging="94"/>
              <w:jc w:val="center"/>
            </w:pPr>
            <w:r>
              <w:rPr>
                <w:color w:val="0070C0"/>
                <w:sz w:val="10"/>
              </w:rPr>
              <w:t xml:space="preserve">groups of 2                                  2 groups of 3 </w:t>
            </w:r>
          </w:p>
          <w:p w:rsidR="007720A6" w:rsidRDefault="00347099">
            <w:pPr>
              <w:spacing w:after="6"/>
              <w:ind w:left="5"/>
            </w:pPr>
            <w:r>
              <w:rPr>
                <w:color w:val="0070C0"/>
                <w:sz w:val="10"/>
              </w:rPr>
              <w:t xml:space="preserve"> </w:t>
            </w:r>
          </w:p>
          <w:p w:rsidR="007720A6" w:rsidRDefault="00347099">
            <w:pPr>
              <w:spacing w:after="6"/>
              <w:ind w:left="5"/>
            </w:pPr>
            <w:r>
              <w:rPr>
                <w:color w:val="0070C0"/>
                <w:sz w:val="10"/>
              </w:rPr>
              <w:t xml:space="preserve">Arrays and repeated addition </w:t>
            </w:r>
          </w:p>
          <w:p w:rsidR="007720A6" w:rsidRDefault="00347099">
            <w:pPr>
              <w:ind w:left="5"/>
            </w:pPr>
            <w:r>
              <w:rPr>
                <w:color w:val="0070C0"/>
                <w:sz w:val="10"/>
              </w:rPr>
              <w:t xml:space="preserve"> </w:t>
            </w:r>
          </w:p>
          <w:p w:rsidR="007720A6" w:rsidRDefault="00347099">
            <w:pPr>
              <w:ind w:left="365"/>
            </w:pPr>
            <w:r>
              <w:rPr>
                <w:color w:val="0070C0"/>
                <w:sz w:val="10"/>
              </w:rPr>
              <w:t xml:space="preserve">                               </w:t>
            </w:r>
          </w:p>
          <w:p w:rsidR="007720A6" w:rsidRDefault="00347099">
            <w:pPr>
              <w:numPr>
                <w:ilvl w:val="0"/>
                <w:numId w:val="1"/>
              </w:numPr>
              <w:ind w:right="26" w:hanging="94"/>
              <w:jc w:val="center"/>
            </w:pPr>
            <w:r>
              <w:rPr>
                <w:color w:val="0070C0"/>
                <w:sz w:val="10"/>
              </w:rPr>
              <w:t xml:space="preserve">x 2 or 4 + 4 </w:t>
            </w:r>
          </w:p>
          <w:p w:rsidR="007720A6" w:rsidRDefault="00347099">
            <w:pPr>
              <w:ind w:left="365"/>
            </w:pPr>
            <w:r>
              <w:rPr>
                <w:color w:val="0070C0"/>
                <w:sz w:val="10"/>
              </w:rPr>
              <w:t xml:space="preserve">                            </w:t>
            </w:r>
          </w:p>
          <w:p w:rsidR="007720A6" w:rsidRDefault="00347099">
            <w:pPr>
              <w:spacing w:after="6"/>
              <w:ind w:left="5"/>
            </w:pPr>
            <w:r>
              <w:rPr>
                <w:color w:val="0070C0"/>
                <w:sz w:val="10"/>
              </w:rPr>
              <w:t xml:space="preserve">                            </w:t>
            </w:r>
          </w:p>
          <w:p w:rsidR="007720A6" w:rsidRDefault="00347099">
            <w:pPr>
              <w:ind w:left="5" w:right="2516"/>
            </w:pPr>
            <w:r>
              <w:rPr>
                <w:color w:val="0070C0"/>
                <w:sz w:val="10"/>
              </w:rPr>
              <w:t xml:space="preserve">                             2 x 4                    or  2 + 2 + 2 + 2 </w:t>
            </w:r>
          </w:p>
        </w:tc>
        <w:tc>
          <w:tcPr>
            <w:tcW w:w="3970" w:type="dxa"/>
            <w:tcBorders>
              <w:top w:val="nil"/>
              <w:left w:val="single" w:sz="4" w:space="0" w:color="000000"/>
              <w:bottom w:val="single" w:sz="4" w:space="0" w:color="000000"/>
              <w:right w:val="single" w:sz="4" w:space="0" w:color="000000"/>
            </w:tcBorders>
          </w:tcPr>
          <w:p w:rsidR="007720A6" w:rsidRDefault="00347099">
            <w:pPr>
              <w:ind w:left="5"/>
            </w:pPr>
            <w:r>
              <w:rPr>
                <w:sz w:val="10"/>
              </w:rPr>
              <w:t xml:space="preserve">make connections between arrays and number patterns </w:t>
            </w:r>
          </w:p>
          <w:p w:rsidR="007720A6" w:rsidRDefault="00347099">
            <w:pPr>
              <w:spacing w:after="298"/>
              <w:ind w:left="646"/>
            </w:pPr>
            <w:r>
              <w:rPr>
                <w:noProof/>
              </w:rPr>
              <w:drawing>
                <wp:inline distT="0" distB="0" distL="0" distR="0">
                  <wp:extent cx="1569720" cy="751332"/>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a:blip r:embed="rId27"/>
                          <a:stretch>
                            <a:fillRect/>
                          </a:stretch>
                        </pic:blipFill>
                        <pic:spPr>
                          <a:xfrm>
                            <a:off x="0" y="0"/>
                            <a:ext cx="1569720" cy="751332"/>
                          </a:xfrm>
                          <a:prstGeom prst="rect">
                            <a:avLst/>
                          </a:prstGeom>
                        </pic:spPr>
                      </pic:pic>
                    </a:graphicData>
                  </a:graphic>
                </wp:inline>
              </w:drawing>
            </w:r>
          </w:p>
          <w:p w:rsidR="007720A6" w:rsidRDefault="00347099">
            <w:pPr>
              <w:ind w:left="1186" w:right="979" w:firstLine="1291"/>
            </w:pPr>
            <w:r>
              <w:t xml:space="preserve"> </w:t>
            </w:r>
            <w:r>
              <w:rPr>
                <w:color w:val="0070C0"/>
                <w:sz w:val="10"/>
              </w:rPr>
              <w:t xml:space="preserve">There are 4 groups of 3 in 12. </w:t>
            </w:r>
          </w:p>
          <w:p w:rsidR="007720A6" w:rsidRDefault="00347099">
            <w:pPr>
              <w:ind w:right="29"/>
              <w:jc w:val="center"/>
            </w:pPr>
            <w:r>
              <w:rPr>
                <w:color w:val="0070C0"/>
                <w:sz w:val="10"/>
              </w:rPr>
              <w:t>12 shared between 4 is 3.</w:t>
            </w:r>
          </w:p>
        </w:tc>
      </w:tr>
      <w:tr w:rsidR="007720A6">
        <w:trPr>
          <w:trHeight w:val="5215"/>
        </w:trPr>
        <w:tc>
          <w:tcPr>
            <w:tcW w:w="3971" w:type="dxa"/>
            <w:tcBorders>
              <w:top w:val="single" w:sz="4" w:space="0" w:color="000000"/>
              <w:left w:val="single" w:sz="4" w:space="0" w:color="000000"/>
              <w:bottom w:val="single" w:sz="4" w:space="0" w:color="000000"/>
              <w:right w:val="single" w:sz="4" w:space="0" w:color="000000"/>
            </w:tcBorders>
          </w:tcPr>
          <w:p w:rsidR="007720A6" w:rsidRDefault="00347099">
            <w:pPr>
              <w:spacing w:after="2" w:line="272" w:lineRule="auto"/>
              <w:ind w:left="6"/>
            </w:pPr>
            <w:r>
              <w:rPr>
                <w:sz w:val="10"/>
              </w:rPr>
              <w:t xml:space="preserve">solve one-step problems that involve addition and subtraction, using concrete objects and pictorial representations, and missing number problems such as 7 = [] + 4 </w:t>
            </w:r>
          </w:p>
          <w:p w:rsidR="007720A6" w:rsidRDefault="00347099">
            <w:pPr>
              <w:spacing w:after="6"/>
              <w:ind w:left="6"/>
            </w:pPr>
            <w:r>
              <w:rPr>
                <w:sz w:val="10"/>
              </w:rPr>
              <w:t xml:space="preserve"> </w:t>
            </w:r>
          </w:p>
          <w:p w:rsidR="007720A6" w:rsidRDefault="00347099">
            <w:pPr>
              <w:spacing w:line="272" w:lineRule="auto"/>
              <w:ind w:left="6" w:right="3"/>
              <w:jc w:val="both"/>
            </w:pPr>
            <w:r>
              <w:rPr>
                <w:color w:val="548DD4"/>
                <w:sz w:val="10"/>
              </w:rPr>
              <w:t xml:space="preserve">To support this, when solving calculations, missing numbers should be placed in all possible places: </w:t>
            </w:r>
          </w:p>
          <w:p w:rsidR="007720A6" w:rsidRDefault="00347099">
            <w:pPr>
              <w:numPr>
                <w:ilvl w:val="0"/>
                <w:numId w:val="2"/>
              </w:numPr>
              <w:spacing w:line="272" w:lineRule="auto"/>
              <w:ind w:right="1161"/>
            </w:pPr>
            <w:r>
              <w:rPr>
                <w:color w:val="548DD4"/>
                <w:sz w:val="10"/>
              </w:rPr>
              <w:t xml:space="preserve">+ 4 =                     = 4 + 3 3 +  = 7                   7 =  + 4 </w:t>
            </w:r>
          </w:p>
          <w:p w:rsidR="007720A6" w:rsidRDefault="00347099">
            <w:pPr>
              <w:numPr>
                <w:ilvl w:val="0"/>
                <w:numId w:val="2"/>
              </w:numPr>
              <w:spacing w:after="8"/>
              <w:ind w:right="1161"/>
            </w:pPr>
            <w:r>
              <w:rPr>
                <w:color w:val="548DD4"/>
                <w:sz w:val="10"/>
              </w:rPr>
              <w:t xml:space="preserve">+  = 7                   7 = 3 +  </w:t>
            </w:r>
          </w:p>
          <w:p w:rsidR="007720A6" w:rsidRDefault="00347099">
            <w:pPr>
              <w:ind w:left="66"/>
            </w:pPr>
            <w:r>
              <w:rPr>
                <w:color w:val="548DD4"/>
                <w:sz w:val="10"/>
              </w:rPr>
              <w:t xml:space="preserve"> + </w:t>
            </w:r>
            <w:r>
              <w:rPr>
                <w:rFonts w:ascii="Segoe UI Symbol" w:eastAsia="Segoe UI Symbol" w:hAnsi="Segoe UI Symbol" w:cs="Segoe UI Symbol"/>
                <w:color w:val="548DD4"/>
                <w:sz w:val="10"/>
              </w:rPr>
              <w:t>∇</w:t>
            </w:r>
            <w:r>
              <w:rPr>
                <w:color w:val="548DD4"/>
                <w:sz w:val="10"/>
              </w:rPr>
              <w:t xml:space="preserve"> = 7                  7 =  + </w:t>
            </w:r>
            <w:r>
              <w:rPr>
                <w:rFonts w:ascii="Segoe UI Symbol" w:eastAsia="Segoe UI Symbol" w:hAnsi="Segoe UI Symbol" w:cs="Segoe UI Symbol"/>
                <w:color w:val="548DD4"/>
                <w:sz w:val="10"/>
              </w:rPr>
              <w:t>∇</w:t>
            </w:r>
            <w:r>
              <w:rPr>
                <w:color w:val="548DD4"/>
                <w:sz w:val="10"/>
              </w:rPr>
              <w:t xml:space="preserve"> </w:t>
            </w:r>
          </w:p>
          <w:p w:rsidR="007720A6" w:rsidRDefault="00347099">
            <w:pPr>
              <w:spacing w:after="6"/>
              <w:ind w:left="6"/>
            </w:pPr>
            <w:r>
              <w:rPr>
                <w:sz w:val="10"/>
              </w:rPr>
              <w:t xml:space="preserve"> </w:t>
            </w:r>
          </w:p>
          <w:p w:rsidR="007720A6" w:rsidRDefault="00347099">
            <w:pPr>
              <w:spacing w:after="6"/>
              <w:ind w:left="6"/>
            </w:pPr>
            <w:r>
              <w:rPr>
                <w:color w:val="548DD4"/>
                <w:sz w:val="10"/>
              </w:rPr>
              <w:t xml:space="preserve"> </w:t>
            </w:r>
          </w:p>
          <w:p w:rsidR="007720A6" w:rsidRDefault="00347099">
            <w:pPr>
              <w:spacing w:line="303" w:lineRule="auto"/>
              <w:ind w:left="6"/>
            </w:pPr>
            <w:r>
              <w:rPr>
                <w:color w:val="548DD4"/>
                <w:sz w:val="10"/>
              </w:rPr>
              <w:t>Use all the models and images mentioned above.  Discuss which is most effective and why.</w:t>
            </w:r>
            <w:r>
              <w:rPr>
                <w:sz w:val="10"/>
              </w:rPr>
              <w:t xml:space="preserve">   </w:t>
            </w:r>
          </w:p>
          <w:p w:rsidR="007720A6" w:rsidRDefault="00347099">
            <w:pPr>
              <w:spacing w:after="6"/>
              <w:ind w:left="6"/>
            </w:pPr>
            <w:r>
              <w:rPr>
                <w:sz w:val="10"/>
              </w:rPr>
              <w:t xml:space="preserve"> </w:t>
            </w:r>
          </w:p>
          <w:p w:rsidR="007720A6" w:rsidRDefault="00347099">
            <w:pPr>
              <w:spacing w:after="2"/>
              <w:ind w:left="6"/>
            </w:pPr>
            <w:r>
              <w:rPr>
                <w:color w:val="548DD4"/>
                <w:sz w:val="10"/>
              </w:rPr>
              <w:t xml:space="preserve">Singapore Bar Method </w:t>
            </w:r>
          </w:p>
          <w:p w:rsidR="007720A6" w:rsidRDefault="00347099">
            <w:pPr>
              <w:spacing w:after="38"/>
              <w:ind w:left="1"/>
            </w:pPr>
            <w:r>
              <w:rPr>
                <w:noProof/>
              </w:rPr>
              <mc:AlternateContent>
                <mc:Choice Requires="wpg">
                  <w:drawing>
                    <wp:inline distT="0" distB="0" distL="0" distR="0">
                      <wp:extent cx="2375916" cy="1731264"/>
                      <wp:effectExtent l="0" t="0" r="0" b="0"/>
                      <wp:docPr id="116865" name="Group 116865"/>
                      <wp:cNvGraphicFramePr/>
                      <a:graphic xmlns:a="http://schemas.openxmlformats.org/drawingml/2006/main">
                        <a:graphicData uri="http://schemas.microsoft.com/office/word/2010/wordprocessingGroup">
                          <wpg:wgp>
                            <wpg:cNvGrpSpPr/>
                            <wpg:grpSpPr>
                              <a:xfrm>
                                <a:off x="0" y="0"/>
                                <a:ext cx="2375916" cy="1731264"/>
                                <a:chOff x="0" y="0"/>
                                <a:chExt cx="2375916" cy="1731264"/>
                              </a:xfrm>
                            </wpg:grpSpPr>
                            <pic:pic xmlns:pic="http://schemas.openxmlformats.org/drawingml/2006/picture">
                              <pic:nvPicPr>
                                <pic:cNvPr id="6954" name="Picture 6954"/>
                                <pic:cNvPicPr/>
                              </pic:nvPicPr>
                              <pic:blipFill>
                                <a:blip r:embed="rId28"/>
                                <a:stretch>
                                  <a:fillRect/>
                                </a:stretch>
                              </pic:blipFill>
                              <pic:spPr>
                                <a:xfrm>
                                  <a:off x="0" y="0"/>
                                  <a:ext cx="2375916" cy="865632"/>
                                </a:xfrm>
                                <a:prstGeom prst="rect">
                                  <a:avLst/>
                                </a:prstGeom>
                              </pic:spPr>
                            </pic:pic>
                            <pic:pic xmlns:pic="http://schemas.openxmlformats.org/drawingml/2006/picture">
                              <pic:nvPicPr>
                                <pic:cNvPr id="6956" name="Picture 6956"/>
                                <pic:cNvPicPr/>
                              </pic:nvPicPr>
                              <pic:blipFill>
                                <a:blip r:embed="rId29"/>
                                <a:stretch>
                                  <a:fillRect/>
                                </a:stretch>
                              </pic:blipFill>
                              <pic:spPr>
                                <a:xfrm>
                                  <a:off x="0" y="865632"/>
                                  <a:ext cx="2375916" cy="865632"/>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16865" style="width:187.08pt;height:136.32pt;mso-position-horizontal-relative:char;mso-position-vertical-relative:line" coordsize="23759,17312">
                      <v:shape id="Picture 6954" style="position:absolute;width:23759;height:8656;left:0;top:0;" filled="f">
                        <v:imagedata r:id="rId30"/>
                      </v:shape>
                      <v:shape id="Picture 6956" style="position:absolute;width:23759;height:8656;left:0;top:8656;" filled="f">
                        <v:imagedata r:id="rId31"/>
                      </v:shape>
                    </v:group>
                  </w:pict>
                </mc:Fallback>
              </mc:AlternateContent>
            </w:r>
          </w:p>
          <w:p w:rsidR="007720A6" w:rsidRDefault="00347099">
            <w:pPr>
              <w:ind w:left="6"/>
            </w:pP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7720A6" w:rsidRDefault="00347099">
            <w:pPr>
              <w:spacing w:after="2" w:line="272" w:lineRule="auto"/>
              <w:ind w:left="5"/>
            </w:pPr>
            <w:r>
              <w:rPr>
                <w:sz w:val="10"/>
              </w:rPr>
              <w:t xml:space="preserve">solve one-step problems that involve addition and subtraction, using concrete objects and pictorial representations, and missing number problems such as 7 = []– 9 </w:t>
            </w:r>
          </w:p>
          <w:p w:rsidR="007720A6" w:rsidRDefault="00347099">
            <w:pPr>
              <w:spacing w:after="6"/>
              <w:ind w:left="5"/>
            </w:pPr>
            <w:r>
              <w:rPr>
                <w:sz w:val="10"/>
              </w:rPr>
              <w:t xml:space="preserve"> </w:t>
            </w:r>
          </w:p>
          <w:p w:rsidR="007720A6" w:rsidRDefault="00347099">
            <w:pPr>
              <w:spacing w:line="272" w:lineRule="auto"/>
              <w:ind w:left="5" w:right="3"/>
              <w:jc w:val="both"/>
            </w:pPr>
            <w:r>
              <w:rPr>
                <w:color w:val="548DD4"/>
                <w:sz w:val="10"/>
              </w:rPr>
              <w:t xml:space="preserve">To support this, when solving calculations, missing numbers should be placed in all possible places: </w:t>
            </w:r>
          </w:p>
          <w:p w:rsidR="007720A6" w:rsidRDefault="00347099">
            <w:pPr>
              <w:spacing w:after="6"/>
              <w:ind w:right="29"/>
              <w:jc w:val="center"/>
            </w:pPr>
            <w:r>
              <w:rPr>
                <w:color w:val="548DD4"/>
                <w:sz w:val="10"/>
              </w:rPr>
              <w:t xml:space="preserve">16 - 9 =                     = 16 - 9 </w:t>
            </w:r>
          </w:p>
          <w:p w:rsidR="007720A6" w:rsidRDefault="00347099">
            <w:pPr>
              <w:spacing w:after="6"/>
              <w:ind w:right="26"/>
              <w:jc w:val="center"/>
            </w:pPr>
            <w:r>
              <w:rPr>
                <w:color w:val="548DD4"/>
                <w:sz w:val="10"/>
              </w:rPr>
              <w:t xml:space="preserve">16 -  = 7                   7 =  - 9 </w:t>
            </w:r>
          </w:p>
          <w:p w:rsidR="007720A6" w:rsidRDefault="00347099">
            <w:pPr>
              <w:numPr>
                <w:ilvl w:val="0"/>
                <w:numId w:val="3"/>
              </w:numPr>
              <w:spacing w:after="8"/>
              <w:ind w:hanging="72"/>
            </w:pPr>
            <w:r>
              <w:rPr>
                <w:color w:val="548DD4"/>
                <w:sz w:val="10"/>
              </w:rPr>
              <w:t xml:space="preserve">9 = 7                  7 = 16 -  </w:t>
            </w:r>
          </w:p>
          <w:p w:rsidR="007720A6" w:rsidRDefault="00347099">
            <w:pPr>
              <w:numPr>
                <w:ilvl w:val="0"/>
                <w:numId w:val="3"/>
              </w:numPr>
              <w:ind w:hanging="72"/>
            </w:pPr>
            <w:r>
              <w:rPr>
                <w:rFonts w:ascii="Segoe UI Symbol" w:eastAsia="Segoe UI Symbol" w:hAnsi="Segoe UI Symbol" w:cs="Segoe UI Symbol"/>
                <w:color w:val="548DD4"/>
                <w:sz w:val="10"/>
              </w:rPr>
              <w:t>∇</w:t>
            </w:r>
            <w:r>
              <w:rPr>
                <w:color w:val="548DD4"/>
                <w:sz w:val="10"/>
              </w:rPr>
              <w:t xml:space="preserve"> = 7                  7 =  - </w:t>
            </w:r>
            <w:r>
              <w:rPr>
                <w:rFonts w:ascii="Segoe UI Symbol" w:eastAsia="Segoe UI Symbol" w:hAnsi="Segoe UI Symbol" w:cs="Segoe UI Symbol"/>
                <w:color w:val="548DD4"/>
                <w:sz w:val="10"/>
              </w:rPr>
              <w:t>∇</w:t>
            </w:r>
            <w:r>
              <w:rPr>
                <w:color w:val="548DD4"/>
                <w:sz w:val="10"/>
              </w:rPr>
              <w:t xml:space="preserve"> </w:t>
            </w:r>
          </w:p>
          <w:p w:rsidR="007720A6" w:rsidRDefault="00347099">
            <w:pPr>
              <w:spacing w:after="6"/>
              <w:ind w:left="5"/>
            </w:pPr>
            <w:r>
              <w:rPr>
                <w:color w:val="548DD4"/>
                <w:sz w:val="10"/>
              </w:rPr>
              <w:t xml:space="preserve"> </w:t>
            </w:r>
          </w:p>
          <w:p w:rsidR="007720A6" w:rsidRDefault="00347099">
            <w:pPr>
              <w:spacing w:after="6"/>
              <w:ind w:left="5"/>
            </w:pPr>
            <w:r>
              <w:rPr>
                <w:color w:val="548DD4"/>
                <w:sz w:val="10"/>
              </w:rPr>
              <w:t xml:space="preserve"> </w:t>
            </w:r>
          </w:p>
          <w:p w:rsidR="007720A6" w:rsidRDefault="00347099">
            <w:pPr>
              <w:spacing w:line="303" w:lineRule="auto"/>
              <w:ind w:left="5"/>
            </w:pPr>
            <w:r>
              <w:rPr>
                <w:color w:val="548DD4"/>
                <w:sz w:val="10"/>
              </w:rPr>
              <w:t>Use all the models and images mentioned above.  Discuss which is most effective and why.</w:t>
            </w:r>
            <w:r>
              <w:rPr>
                <w:sz w:val="10"/>
              </w:rPr>
              <w:t xml:space="preserve">   </w:t>
            </w:r>
          </w:p>
          <w:p w:rsidR="007720A6" w:rsidRDefault="00347099">
            <w:pPr>
              <w:spacing w:after="6"/>
              <w:ind w:left="5"/>
            </w:pPr>
            <w:r>
              <w:rPr>
                <w:sz w:val="10"/>
              </w:rPr>
              <w:t xml:space="preserve"> </w:t>
            </w:r>
          </w:p>
          <w:p w:rsidR="007720A6" w:rsidRDefault="00347099">
            <w:pPr>
              <w:spacing w:after="6"/>
              <w:ind w:left="5"/>
            </w:pPr>
            <w:r>
              <w:rPr>
                <w:color w:val="548DD4"/>
                <w:sz w:val="10"/>
              </w:rPr>
              <w:t xml:space="preserve">Singapore Bar Method </w:t>
            </w:r>
          </w:p>
          <w:p w:rsidR="007720A6" w:rsidRDefault="00347099">
            <w:r>
              <w:rPr>
                <w:noProof/>
              </w:rPr>
              <w:drawing>
                <wp:inline distT="0" distB="0" distL="0" distR="0">
                  <wp:extent cx="2359152" cy="858012"/>
                  <wp:effectExtent l="0" t="0" r="0" b="0"/>
                  <wp:docPr id="6958" name="Picture 6958"/>
                  <wp:cNvGraphicFramePr/>
                  <a:graphic xmlns:a="http://schemas.openxmlformats.org/drawingml/2006/main">
                    <a:graphicData uri="http://schemas.openxmlformats.org/drawingml/2006/picture">
                      <pic:pic xmlns:pic="http://schemas.openxmlformats.org/drawingml/2006/picture">
                        <pic:nvPicPr>
                          <pic:cNvPr id="6958" name="Picture 6958"/>
                          <pic:cNvPicPr/>
                        </pic:nvPicPr>
                        <pic:blipFill>
                          <a:blip r:embed="rId32"/>
                          <a:stretch>
                            <a:fillRect/>
                          </a:stretch>
                        </pic:blipFill>
                        <pic:spPr>
                          <a:xfrm>
                            <a:off x="0" y="0"/>
                            <a:ext cx="2359152" cy="858012"/>
                          </a:xfrm>
                          <a:prstGeom prst="rect">
                            <a:avLst/>
                          </a:prstGeom>
                        </pic:spPr>
                      </pic:pic>
                    </a:graphicData>
                  </a:graphic>
                </wp:inline>
              </w:drawing>
            </w:r>
            <w:r>
              <w:rPr>
                <w:color w:val="548DD4"/>
                <w:sz w:val="10"/>
              </w:rPr>
              <w:t xml:space="preserve"> </w:t>
            </w:r>
          </w:p>
          <w:p w:rsidR="007720A6" w:rsidRDefault="00347099">
            <w:pPr>
              <w:ind w:right="36"/>
              <w:jc w:val="right"/>
            </w:pPr>
            <w:r>
              <w:rPr>
                <w:noProof/>
              </w:rPr>
              <w:drawing>
                <wp:inline distT="0" distB="0" distL="0" distR="0">
                  <wp:extent cx="2359152" cy="858012"/>
                  <wp:effectExtent l="0" t="0" r="0" b="0"/>
                  <wp:docPr id="6960" name="Picture 6960"/>
                  <wp:cNvGraphicFramePr/>
                  <a:graphic xmlns:a="http://schemas.openxmlformats.org/drawingml/2006/main">
                    <a:graphicData uri="http://schemas.openxmlformats.org/drawingml/2006/picture">
                      <pic:pic xmlns:pic="http://schemas.openxmlformats.org/drawingml/2006/picture">
                        <pic:nvPicPr>
                          <pic:cNvPr id="6960" name="Picture 6960"/>
                          <pic:cNvPicPr/>
                        </pic:nvPicPr>
                        <pic:blipFill>
                          <a:blip r:embed="rId33"/>
                          <a:stretch>
                            <a:fillRect/>
                          </a:stretch>
                        </pic:blipFill>
                        <pic:spPr>
                          <a:xfrm>
                            <a:off x="0" y="0"/>
                            <a:ext cx="2359152" cy="858012"/>
                          </a:xfrm>
                          <a:prstGeom prst="rect">
                            <a:avLst/>
                          </a:prstGeom>
                        </pic:spPr>
                      </pic:pic>
                    </a:graphicData>
                  </a:graphic>
                </wp:inline>
              </w:drawing>
            </w: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7720A6" w:rsidRDefault="00347099">
            <w:pPr>
              <w:spacing w:line="272" w:lineRule="auto"/>
              <w:ind w:left="5"/>
            </w:pPr>
            <w:r>
              <w:rPr>
                <w:sz w:val="10"/>
              </w:rPr>
              <w:t xml:space="preserve">solve one-step problems involving multiplication, by calculating the answer using concrete objects, pictorial representations and arrays with the support </w:t>
            </w:r>
          </w:p>
          <w:p w:rsidR="007720A6" w:rsidRDefault="00347099">
            <w:pPr>
              <w:spacing w:after="9"/>
              <w:ind w:left="5"/>
            </w:pPr>
            <w:r>
              <w:rPr>
                <w:sz w:val="10"/>
              </w:rPr>
              <w:t xml:space="preserve"> </w:t>
            </w:r>
          </w:p>
          <w:p w:rsidR="007720A6" w:rsidRDefault="00347099">
            <w:pPr>
              <w:spacing w:line="303" w:lineRule="auto"/>
              <w:ind w:left="5"/>
            </w:pPr>
            <w:r>
              <w:rPr>
                <w:color w:val="548DD4"/>
                <w:sz w:val="10"/>
              </w:rPr>
              <w:t>Use all the models and images mentioned above.  Discuss which is most effective and why.</w:t>
            </w:r>
            <w:r>
              <w:rPr>
                <w:sz w:val="10"/>
              </w:rPr>
              <w:t xml:space="preserve">   </w:t>
            </w:r>
          </w:p>
          <w:p w:rsidR="007720A6" w:rsidRDefault="00347099">
            <w:pPr>
              <w:spacing w:after="6"/>
              <w:ind w:left="5"/>
            </w:pPr>
            <w:r>
              <w:rPr>
                <w:color w:val="548DD4"/>
                <w:sz w:val="10"/>
              </w:rPr>
              <w:t xml:space="preserve"> </w:t>
            </w:r>
          </w:p>
          <w:p w:rsidR="007720A6" w:rsidRDefault="00347099">
            <w:pPr>
              <w:spacing w:after="2"/>
              <w:ind w:left="5"/>
            </w:pPr>
            <w:r>
              <w:rPr>
                <w:color w:val="548DD4"/>
                <w:sz w:val="10"/>
              </w:rPr>
              <w:t xml:space="preserve">Singapore Bar Method </w:t>
            </w:r>
          </w:p>
          <w:p w:rsidR="007720A6" w:rsidRDefault="00347099">
            <w:r>
              <w:rPr>
                <w:noProof/>
              </w:rPr>
              <mc:AlternateContent>
                <mc:Choice Requires="wpg">
                  <w:drawing>
                    <wp:inline distT="0" distB="0" distL="0" distR="0">
                      <wp:extent cx="2385060" cy="1737360"/>
                      <wp:effectExtent l="0" t="0" r="0" b="0"/>
                      <wp:docPr id="117031" name="Group 117031"/>
                      <wp:cNvGraphicFramePr/>
                      <a:graphic xmlns:a="http://schemas.openxmlformats.org/drawingml/2006/main">
                        <a:graphicData uri="http://schemas.microsoft.com/office/word/2010/wordprocessingGroup">
                          <wpg:wgp>
                            <wpg:cNvGrpSpPr/>
                            <wpg:grpSpPr>
                              <a:xfrm>
                                <a:off x="0" y="0"/>
                                <a:ext cx="2385060" cy="1737360"/>
                                <a:chOff x="0" y="0"/>
                                <a:chExt cx="2385060" cy="1737360"/>
                              </a:xfrm>
                            </wpg:grpSpPr>
                            <pic:pic xmlns:pic="http://schemas.openxmlformats.org/drawingml/2006/picture">
                              <pic:nvPicPr>
                                <pic:cNvPr id="6962" name="Picture 6962"/>
                                <pic:cNvPicPr/>
                              </pic:nvPicPr>
                              <pic:blipFill>
                                <a:blip r:embed="rId34"/>
                                <a:stretch>
                                  <a:fillRect/>
                                </a:stretch>
                              </pic:blipFill>
                              <pic:spPr>
                                <a:xfrm>
                                  <a:off x="0" y="0"/>
                                  <a:ext cx="2385060" cy="868680"/>
                                </a:xfrm>
                                <a:prstGeom prst="rect">
                                  <a:avLst/>
                                </a:prstGeom>
                              </pic:spPr>
                            </pic:pic>
                            <pic:pic xmlns:pic="http://schemas.openxmlformats.org/drawingml/2006/picture">
                              <pic:nvPicPr>
                                <pic:cNvPr id="6964" name="Picture 6964"/>
                                <pic:cNvPicPr/>
                              </pic:nvPicPr>
                              <pic:blipFill>
                                <a:blip r:embed="rId35"/>
                                <a:stretch>
                                  <a:fillRect/>
                                </a:stretch>
                              </pic:blipFill>
                              <pic:spPr>
                                <a:xfrm>
                                  <a:off x="0" y="868680"/>
                                  <a:ext cx="2385060" cy="86868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17031" style="width:187.8pt;height:136.8pt;mso-position-horizontal-relative:char;mso-position-vertical-relative:line" coordsize="23850,17373">
                      <v:shape id="Picture 6962" style="position:absolute;width:23850;height:8686;left:0;top:0;" filled="f">
                        <v:imagedata r:id="rId36"/>
                      </v:shape>
                      <v:shape id="Picture 6964" style="position:absolute;width:23850;height:8686;left:0;top:8686;" filled="f">
                        <v:imagedata r:id="rId37"/>
                      </v:shape>
                    </v:group>
                  </w:pict>
                </mc:Fallback>
              </mc:AlternateContent>
            </w:r>
          </w:p>
        </w:tc>
        <w:tc>
          <w:tcPr>
            <w:tcW w:w="3970" w:type="dxa"/>
            <w:tcBorders>
              <w:top w:val="single" w:sz="4" w:space="0" w:color="000000"/>
              <w:left w:val="single" w:sz="4" w:space="0" w:color="000000"/>
              <w:bottom w:val="single" w:sz="4" w:space="0" w:color="000000"/>
              <w:right w:val="single" w:sz="4" w:space="0" w:color="000000"/>
            </w:tcBorders>
          </w:tcPr>
          <w:p w:rsidR="007720A6" w:rsidRDefault="00347099">
            <w:pPr>
              <w:spacing w:line="272" w:lineRule="auto"/>
              <w:ind w:left="5"/>
            </w:pPr>
            <w:r>
              <w:rPr>
                <w:sz w:val="10"/>
              </w:rPr>
              <w:t xml:space="preserve">solve one-step problems involving division, by calculating the answer using concrete objects, pictorial representations and arrays with the support </w:t>
            </w:r>
          </w:p>
          <w:p w:rsidR="007720A6" w:rsidRDefault="00347099">
            <w:pPr>
              <w:spacing w:after="9"/>
              <w:ind w:left="5"/>
            </w:pPr>
            <w:r>
              <w:rPr>
                <w:sz w:val="10"/>
              </w:rPr>
              <w:t xml:space="preserve"> </w:t>
            </w:r>
          </w:p>
          <w:p w:rsidR="007720A6" w:rsidRDefault="00347099">
            <w:pPr>
              <w:spacing w:line="303" w:lineRule="auto"/>
              <w:ind w:left="5"/>
            </w:pPr>
            <w:r>
              <w:rPr>
                <w:color w:val="548DD4"/>
                <w:sz w:val="10"/>
              </w:rPr>
              <w:t>Use all the models and images mentioned above.  Discuss which is most effective and why.</w:t>
            </w:r>
            <w:r>
              <w:rPr>
                <w:sz w:val="10"/>
              </w:rPr>
              <w:t xml:space="preserve">   </w:t>
            </w:r>
          </w:p>
          <w:p w:rsidR="007720A6" w:rsidRDefault="00347099">
            <w:pPr>
              <w:spacing w:after="6"/>
              <w:ind w:left="5"/>
            </w:pPr>
            <w:r>
              <w:rPr>
                <w:color w:val="548DD4"/>
                <w:sz w:val="10"/>
              </w:rPr>
              <w:t xml:space="preserve"> </w:t>
            </w:r>
          </w:p>
          <w:p w:rsidR="007720A6" w:rsidRDefault="00347099">
            <w:pPr>
              <w:spacing w:after="6"/>
              <w:ind w:left="5"/>
            </w:pPr>
            <w:r>
              <w:rPr>
                <w:color w:val="548DD4"/>
                <w:sz w:val="10"/>
              </w:rPr>
              <w:t xml:space="preserve">Singapore Bar Method </w:t>
            </w:r>
          </w:p>
          <w:p w:rsidR="007720A6" w:rsidRDefault="00347099">
            <w:r>
              <w:rPr>
                <w:noProof/>
              </w:rPr>
              <w:drawing>
                <wp:inline distT="0" distB="0" distL="0" distR="0">
                  <wp:extent cx="2389632" cy="870204"/>
                  <wp:effectExtent l="0" t="0" r="0" b="0"/>
                  <wp:docPr id="6966" name="Picture 6966"/>
                  <wp:cNvGraphicFramePr/>
                  <a:graphic xmlns:a="http://schemas.openxmlformats.org/drawingml/2006/main">
                    <a:graphicData uri="http://schemas.openxmlformats.org/drawingml/2006/picture">
                      <pic:pic xmlns:pic="http://schemas.openxmlformats.org/drawingml/2006/picture">
                        <pic:nvPicPr>
                          <pic:cNvPr id="6966" name="Picture 6966"/>
                          <pic:cNvPicPr/>
                        </pic:nvPicPr>
                        <pic:blipFill>
                          <a:blip r:embed="rId38"/>
                          <a:stretch>
                            <a:fillRect/>
                          </a:stretch>
                        </pic:blipFill>
                        <pic:spPr>
                          <a:xfrm>
                            <a:off x="0" y="0"/>
                            <a:ext cx="2389632" cy="870204"/>
                          </a:xfrm>
                          <a:prstGeom prst="rect">
                            <a:avLst/>
                          </a:prstGeom>
                        </pic:spPr>
                      </pic:pic>
                    </a:graphicData>
                  </a:graphic>
                </wp:inline>
              </w:drawing>
            </w:r>
            <w:r>
              <w:rPr>
                <w:color w:val="548DD4"/>
                <w:sz w:val="10"/>
              </w:rPr>
              <w:t xml:space="preserve"> </w:t>
            </w:r>
          </w:p>
          <w:p w:rsidR="007720A6" w:rsidRDefault="00347099">
            <w:pPr>
              <w:jc w:val="right"/>
            </w:pPr>
            <w:r>
              <w:rPr>
                <w:noProof/>
              </w:rPr>
              <w:drawing>
                <wp:inline distT="0" distB="0" distL="0" distR="0">
                  <wp:extent cx="2389632" cy="868680"/>
                  <wp:effectExtent l="0" t="0" r="0" b="0"/>
                  <wp:docPr id="6968" name="Picture 6968"/>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39"/>
                          <a:stretch>
                            <a:fillRect/>
                          </a:stretch>
                        </pic:blipFill>
                        <pic:spPr>
                          <a:xfrm>
                            <a:off x="0" y="0"/>
                            <a:ext cx="2389632" cy="868680"/>
                          </a:xfrm>
                          <a:prstGeom prst="rect">
                            <a:avLst/>
                          </a:prstGeom>
                        </pic:spPr>
                      </pic:pic>
                    </a:graphicData>
                  </a:graphic>
                </wp:inline>
              </w:drawing>
            </w:r>
            <w:r>
              <w:rPr>
                <w:sz w:val="10"/>
              </w:rPr>
              <w:t xml:space="preserve"> </w:t>
            </w:r>
          </w:p>
        </w:tc>
      </w:tr>
      <w:tr w:rsidR="007720A6">
        <w:trPr>
          <w:trHeight w:val="1961"/>
        </w:trPr>
        <w:tc>
          <w:tcPr>
            <w:tcW w:w="3971" w:type="dxa"/>
            <w:tcBorders>
              <w:top w:val="single" w:sz="4" w:space="0" w:color="000000"/>
              <w:left w:val="single" w:sz="4" w:space="0" w:color="000000"/>
              <w:bottom w:val="single" w:sz="4" w:space="0" w:color="000000"/>
              <w:right w:val="single" w:sz="4" w:space="0" w:color="000000"/>
            </w:tcBorders>
          </w:tcPr>
          <w:p w:rsidR="007720A6" w:rsidRDefault="00347099">
            <w:pPr>
              <w:spacing w:line="272" w:lineRule="auto"/>
              <w:ind w:left="6"/>
            </w:pPr>
            <w:r>
              <w:rPr>
                <w:sz w:val="10"/>
              </w:rPr>
              <w:lastRenderedPageBreak/>
              <w:t xml:space="preserve">understand and use vocabulary for addition, e.g. put together, add, altogether, total and more than  </w:t>
            </w:r>
          </w:p>
          <w:p w:rsidR="007720A6" w:rsidRDefault="00347099">
            <w:pPr>
              <w:spacing w:after="6"/>
              <w:ind w:left="6"/>
            </w:pPr>
            <w:r>
              <w:rPr>
                <w:sz w:val="10"/>
              </w:rPr>
              <w:t xml:space="preserve"> </w:t>
            </w:r>
          </w:p>
          <w:p w:rsidR="007720A6" w:rsidRDefault="00347099">
            <w:pPr>
              <w:spacing w:line="272" w:lineRule="auto"/>
              <w:ind w:left="6"/>
            </w:pPr>
            <w:r>
              <w:rPr>
                <w:color w:val="548DD4"/>
                <w:sz w:val="10"/>
              </w:rPr>
              <w:t xml:space="preserve">+, add, more, plus, make, total, altogether, score, double, near double, one more, two more… ten more,  </w:t>
            </w:r>
          </w:p>
          <w:p w:rsidR="007720A6" w:rsidRDefault="00347099">
            <w:pPr>
              <w:spacing w:after="6"/>
              <w:ind w:left="6"/>
            </w:pPr>
            <w:r>
              <w:rPr>
                <w:color w:val="548DD4"/>
                <w:sz w:val="10"/>
              </w:rPr>
              <w:t xml:space="preserve"> </w:t>
            </w:r>
          </w:p>
          <w:p w:rsidR="007720A6" w:rsidRDefault="00347099">
            <w:pPr>
              <w:spacing w:after="6"/>
              <w:ind w:left="6"/>
            </w:pPr>
            <w:r>
              <w:rPr>
                <w:color w:val="548DD4"/>
                <w:sz w:val="10"/>
              </w:rPr>
              <w:t xml:space="preserve">= equals, sign, is the same as </w:t>
            </w:r>
          </w:p>
          <w:p w:rsidR="007720A6" w:rsidRDefault="00347099">
            <w:pPr>
              <w:spacing w:after="6"/>
              <w:ind w:left="6"/>
            </w:pPr>
            <w:r>
              <w:rPr>
                <w:color w:val="548DD4"/>
                <w:sz w:val="10"/>
              </w:rPr>
              <w:t xml:space="preserve"> </w:t>
            </w:r>
          </w:p>
          <w:p w:rsidR="007720A6" w:rsidRDefault="00347099">
            <w:pPr>
              <w:spacing w:after="6"/>
              <w:ind w:left="6"/>
            </w:pPr>
            <w:r>
              <w:rPr>
                <w:color w:val="548DD4"/>
                <w:sz w:val="10"/>
              </w:rPr>
              <w:t xml:space="preserve">How many more to make…? How many more is… than…? How much more is…?  </w:t>
            </w:r>
          </w:p>
          <w:p w:rsidR="007720A6" w:rsidRDefault="00347099">
            <w:pPr>
              <w:spacing w:after="6"/>
              <w:ind w:left="6"/>
            </w:pPr>
            <w:r>
              <w:rPr>
                <w:color w:val="548DD4"/>
                <w:sz w:val="10"/>
              </w:rPr>
              <w:t xml:space="preserve">Repetition of facts with different vocabulary: </w:t>
            </w:r>
          </w:p>
          <w:p w:rsidR="007720A6" w:rsidRDefault="00347099">
            <w:pPr>
              <w:spacing w:after="6"/>
              <w:ind w:left="6"/>
            </w:pPr>
            <w:r>
              <w:rPr>
                <w:color w:val="548DD4"/>
                <w:sz w:val="10"/>
              </w:rPr>
              <w:t xml:space="preserve">“What is 2 add 5?”     “What is 2 more than 5?”     </w:t>
            </w:r>
          </w:p>
          <w:p w:rsidR="007720A6" w:rsidRDefault="00347099">
            <w:pPr>
              <w:spacing w:after="9"/>
              <w:ind w:left="6"/>
            </w:pPr>
            <w:r>
              <w:rPr>
                <w:color w:val="548DD4"/>
                <w:sz w:val="10"/>
              </w:rPr>
              <w:t xml:space="preserve">“What is 2 plus 5?”      What is the total of 2 and 5?” etc </w:t>
            </w:r>
          </w:p>
          <w:p w:rsidR="007720A6" w:rsidRDefault="00347099">
            <w:pPr>
              <w:spacing w:after="6"/>
              <w:ind w:left="6"/>
            </w:pPr>
            <w:r>
              <w:rPr>
                <w:color w:val="548DD4"/>
                <w:sz w:val="10"/>
              </w:rPr>
              <w:t xml:space="preserve"> </w:t>
            </w:r>
          </w:p>
          <w:p w:rsidR="007720A6" w:rsidRDefault="00347099">
            <w:pPr>
              <w:ind w:left="6"/>
            </w:pP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7720A6" w:rsidRDefault="00347099">
            <w:pPr>
              <w:spacing w:line="272" w:lineRule="auto"/>
              <w:ind w:left="5"/>
            </w:pPr>
            <w:r>
              <w:rPr>
                <w:sz w:val="10"/>
              </w:rPr>
              <w:t xml:space="preserve">understand and use vocabulary for addition and subtraction, e.g. take away, distance between, difference between and less than </w:t>
            </w:r>
          </w:p>
          <w:p w:rsidR="007720A6" w:rsidRDefault="00347099">
            <w:pPr>
              <w:spacing w:after="6"/>
              <w:ind w:left="5"/>
            </w:pPr>
            <w:r>
              <w:rPr>
                <w:sz w:val="10"/>
              </w:rPr>
              <w:t xml:space="preserve"> </w:t>
            </w:r>
          </w:p>
          <w:p w:rsidR="007720A6" w:rsidRDefault="00347099">
            <w:pPr>
              <w:spacing w:line="272" w:lineRule="auto"/>
              <w:ind w:left="5"/>
            </w:pPr>
            <w:r>
              <w:rPr>
                <w:color w:val="0070C0"/>
                <w:sz w:val="10"/>
              </w:rPr>
              <w:t xml:space="preserve">- subtract, take (away), minus, leave, how many are left/left over? how many have gone? one less, two less, ten less… how many fewer is… than…? how much less is…? difference between, half, halve, counting up/back… </w:t>
            </w:r>
          </w:p>
          <w:p w:rsidR="007720A6" w:rsidRDefault="00347099">
            <w:pPr>
              <w:spacing w:after="6"/>
              <w:ind w:left="5"/>
            </w:pPr>
            <w:r>
              <w:rPr>
                <w:color w:val="0070C0"/>
                <w:sz w:val="10"/>
              </w:rPr>
              <w:t xml:space="preserve"> </w:t>
            </w:r>
          </w:p>
          <w:p w:rsidR="007720A6" w:rsidRDefault="00347099">
            <w:pPr>
              <w:spacing w:after="6"/>
              <w:ind w:left="5"/>
            </w:pPr>
            <w:r>
              <w:rPr>
                <w:color w:val="0070C0"/>
                <w:sz w:val="10"/>
              </w:rPr>
              <w:t xml:space="preserve">= equals, sign, is the same as </w:t>
            </w:r>
          </w:p>
          <w:p w:rsidR="007720A6" w:rsidRDefault="00347099">
            <w:pPr>
              <w:spacing w:after="6"/>
              <w:ind w:left="5"/>
            </w:pPr>
            <w:r>
              <w:rPr>
                <w:color w:val="0070C0"/>
                <w:sz w:val="10"/>
              </w:rPr>
              <w:t xml:space="preserve"> </w:t>
            </w:r>
          </w:p>
          <w:p w:rsidR="007720A6" w:rsidRDefault="00347099">
            <w:pPr>
              <w:spacing w:after="6"/>
              <w:ind w:left="5"/>
            </w:pPr>
            <w:r>
              <w:rPr>
                <w:color w:val="0070C0"/>
                <w:sz w:val="10"/>
              </w:rPr>
              <w:t xml:space="preserve">Repetition of facts with different vocabulary: </w:t>
            </w:r>
          </w:p>
          <w:p w:rsidR="007720A6" w:rsidRDefault="00347099">
            <w:pPr>
              <w:spacing w:after="6"/>
              <w:ind w:left="5"/>
            </w:pPr>
            <w:r>
              <w:rPr>
                <w:color w:val="0070C0"/>
                <w:sz w:val="10"/>
              </w:rPr>
              <w:t xml:space="preserve">“What is 7 take away 3?”     “What is 3  less than 7?”     </w:t>
            </w:r>
          </w:p>
          <w:p w:rsidR="007720A6" w:rsidRDefault="00347099">
            <w:pPr>
              <w:spacing w:after="9"/>
              <w:ind w:left="5"/>
            </w:pPr>
            <w:r>
              <w:rPr>
                <w:color w:val="0070C0"/>
                <w:sz w:val="10"/>
              </w:rPr>
              <w:t xml:space="preserve">“What is 7 subtract 3?”    </w:t>
            </w:r>
          </w:p>
          <w:p w:rsidR="007720A6" w:rsidRDefault="00347099">
            <w:pPr>
              <w:ind w:left="5"/>
            </w:pPr>
            <w:r>
              <w:rPr>
                <w:color w:val="0070C0"/>
                <w:sz w:val="10"/>
              </w:rPr>
              <w:t>“What is the difference between 3 and 7?” etc</w:t>
            </w: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7720A6" w:rsidRDefault="00347099">
            <w:pPr>
              <w:spacing w:after="6"/>
              <w:ind w:left="5"/>
            </w:pPr>
            <w:r>
              <w:rPr>
                <w:sz w:val="10"/>
              </w:rPr>
              <w:t xml:space="preserve">use a variety of language to describe multiplication  </w:t>
            </w:r>
          </w:p>
          <w:p w:rsidR="007720A6" w:rsidRDefault="00347099">
            <w:pPr>
              <w:spacing w:after="6"/>
              <w:ind w:left="5"/>
            </w:pPr>
            <w:r>
              <w:rPr>
                <w:sz w:val="10"/>
              </w:rPr>
              <w:t xml:space="preserve"> </w:t>
            </w:r>
          </w:p>
          <w:p w:rsidR="007720A6" w:rsidRDefault="00347099">
            <w:pPr>
              <w:spacing w:after="6"/>
              <w:ind w:left="26"/>
            </w:pPr>
            <w:r>
              <w:rPr>
                <w:color w:val="0070C0"/>
                <w:sz w:val="10"/>
              </w:rPr>
              <w:t xml:space="preserve">count on (from, to), count back (from, to), count in ones, twos, threes, fours, </w:t>
            </w:r>
          </w:p>
          <w:p w:rsidR="007720A6" w:rsidRDefault="00347099">
            <w:pPr>
              <w:spacing w:line="272" w:lineRule="auto"/>
              <w:ind w:left="38" w:right="24"/>
            </w:pPr>
            <w:r>
              <w:rPr>
                <w:color w:val="0070C0"/>
                <w:sz w:val="10"/>
              </w:rPr>
              <w:t xml:space="preserve">fives… count in tens, lots of, groups of, x, times, multiply, multiplied by, multiple of, once, twice, three times… ten times… times as (big, long, wide… and so on), repeated addition, array, row, column, double, halve </w:t>
            </w:r>
          </w:p>
          <w:p w:rsidR="007720A6" w:rsidRDefault="00347099">
            <w:pPr>
              <w:spacing w:after="6"/>
              <w:ind w:left="26"/>
            </w:pPr>
            <w:r>
              <w:rPr>
                <w:color w:val="0070C0"/>
                <w:sz w:val="10"/>
              </w:rPr>
              <w:t xml:space="preserve"> </w:t>
            </w:r>
          </w:p>
          <w:p w:rsidR="007720A6" w:rsidRDefault="00347099">
            <w:pPr>
              <w:spacing w:after="6"/>
              <w:ind w:left="26"/>
            </w:pPr>
            <w:r>
              <w:rPr>
                <w:color w:val="0070C0"/>
                <w:sz w:val="10"/>
              </w:rPr>
              <w:t xml:space="preserve">= equals, sign, is the same as </w:t>
            </w:r>
          </w:p>
          <w:p w:rsidR="007720A6" w:rsidRDefault="00347099">
            <w:pPr>
              <w:ind w:left="5"/>
            </w:pPr>
            <w:r>
              <w:rPr>
                <w:sz w:val="10"/>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7720A6" w:rsidRDefault="00347099">
            <w:pPr>
              <w:spacing w:after="6"/>
              <w:ind w:left="5"/>
            </w:pPr>
            <w:r>
              <w:rPr>
                <w:sz w:val="10"/>
              </w:rPr>
              <w:t xml:space="preserve">use a variety of language to describe division </w:t>
            </w:r>
          </w:p>
          <w:p w:rsidR="007720A6" w:rsidRDefault="00347099">
            <w:pPr>
              <w:spacing w:after="6"/>
              <w:ind w:left="5"/>
            </w:pPr>
            <w:r>
              <w:rPr>
                <w:sz w:val="10"/>
              </w:rPr>
              <w:t xml:space="preserve"> </w:t>
            </w:r>
          </w:p>
          <w:p w:rsidR="007720A6" w:rsidRDefault="00347099">
            <w:pPr>
              <w:spacing w:line="272" w:lineRule="auto"/>
              <w:ind w:left="26" w:right="332"/>
            </w:pPr>
            <w:r>
              <w:rPr>
                <w:color w:val="0070C0"/>
                <w:sz w:val="10"/>
              </w:rPr>
              <w:t xml:space="preserve">Array, row, column,  halve, share, share equally, one each, two each, three each… group in pairs, threes… tens, equal groups of ÷, divide, divided by, divided into, left, left over </w:t>
            </w:r>
          </w:p>
          <w:p w:rsidR="007720A6" w:rsidRDefault="00347099">
            <w:pPr>
              <w:spacing w:after="6"/>
              <w:ind w:left="26"/>
            </w:pPr>
            <w:r>
              <w:rPr>
                <w:color w:val="0070C0"/>
                <w:sz w:val="10"/>
              </w:rPr>
              <w:t xml:space="preserve"> </w:t>
            </w:r>
          </w:p>
          <w:p w:rsidR="007720A6" w:rsidRDefault="00347099">
            <w:pPr>
              <w:ind w:left="5" w:right="2412" w:firstLine="22"/>
            </w:pPr>
            <w:r>
              <w:rPr>
                <w:color w:val="0070C0"/>
                <w:sz w:val="10"/>
              </w:rPr>
              <w:t xml:space="preserve">= equals, sign, is the same as </w:t>
            </w:r>
            <w:r>
              <w:rPr>
                <w:rFonts w:ascii="Courier New" w:eastAsia="Courier New" w:hAnsi="Courier New" w:cs="Courier New"/>
                <w:sz w:val="10"/>
              </w:rPr>
              <w:t xml:space="preserve"> </w:t>
            </w:r>
          </w:p>
        </w:tc>
      </w:tr>
    </w:tbl>
    <w:p w:rsidR="007720A6" w:rsidRDefault="00347099">
      <w:pPr>
        <w:spacing w:after="0"/>
        <w:ind w:left="6981"/>
        <w:jc w:val="both"/>
      </w:pPr>
      <w:r>
        <w:t xml:space="preserve"> </w:t>
      </w:r>
    </w:p>
    <w:p w:rsidR="007720A6" w:rsidRDefault="00347099">
      <w:pPr>
        <w:spacing w:after="0"/>
        <w:ind w:left="6981"/>
        <w:jc w:val="both"/>
      </w:pPr>
      <w:r>
        <w:t xml:space="preserve"> </w:t>
      </w:r>
    </w:p>
    <w:sectPr w:rsidR="007720A6">
      <w:pgSz w:w="16840" w:h="11900" w:orient="landscape"/>
      <w:pgMar w:top="436" w:right="1440" w:bottom="102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A7927"/>
    <w:multiLevelType w:val="hybridMultilevel"/>
    <w:tmpl w:val="4B44F014"/>
    <w:lvl w:ilvl="0" w:tplc="F2D0DCEA">
      <w:start w:val="2"/>
      <w:numFmt w:val="decimal"/>
      <w:lvlText w:val="%1"/>
      <w:lvlJc w:val="left"/>
      <w:pPr>
        <w:ind w:left="94"/>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1" w:tplc="98D0C940">
      <w:start w:val="1"/>
      <w:numFmt w:val="lowerLetter"/>
      <w:lvlText w:val="%2"/>
      <w:lvlJc w:val="left"/>
      <w:pPr>
        <w:ind w:left="229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2" w:tplc="21CC01AE">
      <w:start w:val="1"/>
      <w:numFmt w:val="lowerRoman"/>
      <w:lvlText w:val="%3"/>
      <w:lvlJc w:val="left"/>
      <w:pPr>
        <w:ind w:left="301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3" w:tplc="B80C14C6">
      <w:start w:val="1"/>
      <w:numFmt w:val="decimal"/>
      <w:lvlText w:val="%4"/>
      <w:lvlJc w:val="left"/>
      <w:pPr>
        <w:ind w:left="373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4" w:tplc="592C7D76">
      <w:start w:val="1"/>
      <w:numFmt w:val="lowerLetter"/>
      <w:lvlText w:val="%5"/>
      <w:lvlJc w:val="left"/>
      <w:pPr>
        <w:ind w:left="445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5" w:tplc="AB22ACFC">
      <w:start w:val="1"/>
      <w:numFmt w:val="lowerRoman"/>
      <w:lvlText w:val="%6"/>
      <w:lvlJc w:val="left"/>
      <w:pPr>
        <w:ind w:left="517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6" w:tplc="E4123FD0">
      <w:start w:val="1"/>
      <w:numFmt w:val="decimal"/>
      <w:lvlText w:val="%7"/>
      <w:lvlJc w:val="left"/>
      <w:pPr>
        <w:ind w:left="589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7" w:tplc="8D1A8638">
      <w:start w:val="1"/>
      <w:numFmt w:val="lowerLetter"/>
      <w:lvlText w:val="%8"/>
      <w:lvlJc w:val="left"/>
      <w:pPr>
        <w:ind w:left="661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lvl w:ilvl="8" w:tplc="9A4866C2">
      <w:start w:val="1"/>
      <w:numFmt w:val="lowerRoman"/>
      <w:lvlText w:val="%9"/>
      <w:lvlJc w:val="left"/>
      <w:pPr>
        <w:ind w:left="7332"/>
      </w:pPr>
      <w:rPr>
        <w:rFonts w:ascii="Calibri" w:eastAsia="Calibri" w:hAnsi="Calibri" w:cs="Calibri"/>
        <w:b w:val="0"/>
        <w:i w:val="0"/>
        <w:strike w:val="0"/>
        <w:dstrike w:val="0"/>
        <w:color w:val="0070C0"/>
        <w:sz w:val="10"/>
        <w:szCs w:val="10"/>
        <w:u w:val="none" w:color="000000"/>
        <w:bdr w:val="none" w:sz="0" w:space="0" w:color="auto"/>
        <w:shd w:val="clear" w:color="auto" w:fill="auto"/>
        <w:vertAlign w:val="baseline"/>
      </w:rPr>
    </w:lvl>
  </w:abstractNum>
  <w:abstractNum w:abstractNumId="1" w15:restartNumberingAfterBreak="0">
    <w:nsid w:val="4F6356B5"/>
    <w:multiLevelType w:val="hybridMultilevel"/>
    <w:tmpl w:val="3760DB1A"/>
    <w:lvl w:ilvl="0" w:tplc="00D401AE">
      <w:start w:val="3"/>
      <w:numFmt w:val="decimal"/>
      <w:lvlText w:val="%1"/>
      <w:lvlJc w:val="left"/>
      <w:pPr>
        <w:ind w:left="6"/>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1" w:tplc="D248AD08">
      <w:start w:val="1"/>
      <w:numFmt w:val="lowerLetter"/>
      <w:lvlText w:val="%2"/>
      <w:lvlJc w:val="left"/>
      <w:pPr>
        <w:ind w:left="118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2" w:tplc="C1488D8C">
      <w:start w:val="1"/>
      <w:numFmt w:val="lowerRoman"/>
      <w:lvlText w:val="%3"/>
      <w:lvlJc w:val="left"/>
      <w:pPr>
        <w:ind w:left="190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3" w:tplc="9B9AF088">
      <w:start w:val="1"/>
      <w:numFmt w:val="decimal"/>
      <w:lvlText w:val="%4"/>
      <w:lvlJc w:val="left"/>
      <w:pPr>
        <w:ind w:left="262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4" w:tplc="214E31DC">
      <w:start w:val="1"/>
      <w:numFmt w:val="lowerLetter"/>
      <w:lvlText w:val="%5"/>
      <w:lvlJc w:val="left"/>
      <w:pPr>
        <w:ind w:left="334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5" w:tplc="220EF196">
      <w:start w:val="1"/>
      <w:numFmt w:val="lowerRoman"/>
      <w:lvlText w:val="%6"/>
      <w:lvlJc w:val="left"/>
      <w:pPr>
        <w:ind w:left="406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6" w:tplc="A04AC0E8">
      <w:start w:val="1"/>
      <w:numFmt w:val="decimal"/>
      <w:lvlText w:val="%7"/>
      <w:lvlJc w:val="left"/>
      <w:pPr>
        <w:ind w:left="478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7" w:tplc="2214C058">
      <w:start w:val="1"/>
      <w:numFmt w:val="lowerLetter"/>
      <w:lvlText w:val="%8"/>
      <w:lvlJc w:val="left"/>
      <w:pPr>
        <w:ind w:left="550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8" w:tplc="72CC9B7A">
      <w:start w:val="1"/>
      <w:numFmt w:val="lowerRoman"/>
      <w:lvlText w:val="%9"/>
      <w:lvlJc w:val="left"/>
      <w:pPr>
        <w:ind w:left="6229"/>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abstractNum>
  <w:abstractNum w:abstractNumId="2" w15:restartNumberingAfterBreak="0">
    <w:nsid w:val="7E7B1BC7"/>
    <w:multiLevelType w:val="hybridMultilevel"/>
    <w:tmpl w:val="A9686F82"/>
    <w:lvl w:ilvl="0" w:tplc="35FC5112">
      <w:start w:val="1"/>
      <w:numFmt w:val="bullet"/>
      <w:lvlText w:val="-"/>
      <w:lvlJc w:val="left"/>
      <w:pPr>
        <w:ind w:left="90"/>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1" w:tplc="B0541054">
      <w:start w:val="1"/>
      <w:numFmt w:val="bullet"/>
      <w:lvlText w:val="o"/>
      <w:lvlJc w:val="left"/>
      <w:pPr>
        <w:ind w:left="249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2" w:tplc="CCA44E9A">
      <w:start w:val="1"/>
      <w:numFmt w:val="bullet"/>
      <w:lvlText w:val="▪"/>
      <w:lvlJc w:val="left"/>
      <w:pPr>
        <w:ind w:left="321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3" w:tplc="CAF48162">
      <w:start w:val="1"/>
      <w:numFmt w:val="bullet"/>
      <w:lvlText w:val="•"/>
      <w:lvlJc w:val="left"/>
      <w:pPr>
        <w:ind w:left="393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4" w:tplc="1EF4E7CA">
      <w:start w:val="1"/>
      <w:numFmt w:val="bullet"/>
      <w:lvlText w:val="o"/>
      <w:lvlJc w:val="left"/>
      <w:pPr>
        <w:ind w:left="465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5" w:tplc="C4FA5706">
      <w:start w:val="1"/>
      <w:numFmt w:val="bullet"/>
      <w:lvlText w:val="▪"/>
      <w:lvlJc w:val="left"/>
      <w:pPr>
        <w:ind w:left="537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6" w:tplc="1A7A0462">
      <w:start w:val="1"/>
      <w:numFmt w:val="bullet"/>
      <w:lvlText w:val="•"/>
      <w:lvlJc w:val="left"/>
      <w:pPr>
        <w:ind w:left="609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7" w:tplc="85E8A778">
      <w:start w:val="1"/>
      <w:numFmt w:val="bullet"/>
      <w:lvlText w:val="o"/>
      <w:lvlJc w:val="left"/>
      <w:pPr>
        <w:ind w:left="681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lvl w:ilvl="8" w:tplc="283E513A">
      <w:start w:val="1"/>
      <w:numFmt w:val="bullet"/>
      <w:lvlText w:val="▪"/>
      <w:lvlJc w:val="left"/>
      <w:pPr>
        <w:ind w:left="7534"/>
      </w:pPr>
      <w:rPr>
        <w:rFonts w:ascii="Calibri" w:eastAsia="Calibri" w:hAnsi="Calibri" w:cs="Calibri"/>
        <w:b w:val="0"/>
        <w:i w:val="0"/>
        <w:strike w:val="0"/>
        <w:dstrike w:val="0"/>
        <w:color w:val="548DD4"/>
        <w:sz w:val="10"/>
        <w:szCs w:val="1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0A6"/>
    <w:rsid w:val="00347099"/>
    <w:rsid w:val="00512BB8"/>
    <w:rsid w:val="007720A6"/>
    <w:rsid w:val="00E27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DDA5"/>
  <w15:docId w15:val="{10608BC0-5B97-44B0-965A-CEEF8D05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4.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2.jpg"/><Relationship Id="rId37" Type="http://schemas.openxmlformats.org/officeDocument/2006/relationships/image" Target="media/image210.jp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00.jpg"/><Relationship Id="rId10" Type="http://schemas.openxmlformats.org/officeDocument/2006/relationships/image" Target="media/image6.jpg"/><Relationship Id="rId19" Type="http://schemas.openxmlformats.org/officeDocument/2006/relationships/image" Target="media/image13.jpg"/><Relationship Id="rId31" Type="http://schemas.openxmlformats.org/officeDocument/2006/relationships/image" Target="media/image17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8.jpeg"/><Relationship Id="rId27" Type="http://schemas.openxmlformats.org/officeDocument/2006/relationships/image" Target="media/image19.jpg"/><Relationship Id="rId30" Type="http://schemas.openxmlformats.org/officeDocument/2006/relationships/image" Target="media/image160.jpg"/><Relationship Id="rId35"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2CD879C7</Template>
  <TotalTime>1</TotalTime>
  <Pages>3</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Microsoft Word - Calculation Policy 2014.docx</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Calculation Policy 2014.docx</dc:title>
  <dc:subject/>
  <dc:creator>MWoon</dc:creator>
  <cp:keywords/>
  <cp:lastModifiedBy>Maria O'Brien</cp:lastModifiedBy>
  <cp:revision>3</cp:revision>
  <dcterms:created xsi:type="dcterms:W3CDTF">2018-02-01T16:50:00Z</dcterms:created>
  <dcterms:modified xsi:type="dcterms:W3CDTF">2018-02-01T16:53:00Z</dcterms:modified>
</cp:coreProperties>
</file>