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25" w:rsidRDefault="00E5110E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-376064</wp:posOffset>
            </wp:positionH>
            <wp:positionV relativeFrom="paragraph">
              <wp:posOffset>-484457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 w:rsidP="00E5110E">
      <w:pPr>
        <w:pStyle w:val="BodyText"/>
        <w:spacing w:before="32" w:line="235" w:lineRule="auto"/>
        <w:ind w:left="100" w:right="7"/>
        <w:jc w:val="center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D05350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766D8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64A" w:rsidRDefault="0089464A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89464A" w:rsidRDefault="0089464A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866DA7">
        <w:trPr>
          <w:trHeight w:val="480"/>
        </w:trPr>
        <w:tc>
          <w:tcPr>
            <w:tcW w:w="7700" w:type="dxa"/>
          </w:tcPr>
          <w:p w:rsidR="00C2051F" w:rsidRDefault="00C2051F" w:rsidP="00866DA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866DA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1F4450">
        <w:trPr>
          <w:trHeight w:val="2394"/>
        </w:trPr>
        <w:tc>
          <w:tcPr>
            <w:tcW w:w="7700" w:type="dxa"/>
          </w:tcPr>
          <w:p w:rsidR="0089464A" w:rsidRDefault="0089464A" w:rsidP="00866DA7">
            <w:pPr>
              <w:pStyle w:val="TableParagraph"/>
            </w:pPr>
          </w:p>
          <w:p w:rsidR="00C2051F" w:rsidRDefault="0089464A" w:rsidP="00866DA7">
            <w:pPr>
              <w:pStyle w:val="TableParagraph"/>
            </w:pPr>
            <w:r>
              <w:t>Established ‘Sports Ambassadors’ in the school with regular meetings discussing PE across the school.</w:t>
            </w:r>
          </w:p>
          <w:p w:rsidR="0089464A" w:rsidRDefault="0089464A" w:rsidP="00866DA7">
            <w:pPr>
              <w:pStyle w:val="TableParagraph"/>
            </w:pPr>
          </w:p>
          <w:p w:rsidR="0089464A" w:rsidRDefault="0089464A" w:rsidP="00866DA7">
            <w:pPr>
              <w:pStyle w:val="TableParagraph"/>
            </w:pPr>
            <w:r>
              <w:t>Extra-curricular sports clubs after school to appeal to a range of different children.</w:t>
            </w:r>
          </w:p>
          <w:p w:rsidR="0089464A" w:rsidRDefault="0089464A" w:rsidP="00866DA7">
            <w:pPr>
              <w:pStyle w:val="TableParagraph"/>
            </w:pPr>
          </w:p>
          <w:p w:rsidR="0089464A" w:rsidRDefault="0055143A" w:rsidP="00866DA7">
            <w:pPr>
              <w:pStyle w:val="TableParagraph"/>
            </w:pPr>
            <w:r>
              <w:t>Lunchtime activities being run on regular basis, offering range of different sports and activities that appeal to all of the children across the school.</w:t>
            </w:r>
          </w:p>
          <w:p w:rsidR="0055143A" w:rsidRDefault="0055143A" w:rsidP="00866DA7">
            <w:pPr>
              <w:pStyle w:val="TableParagraph"/>
            </w:pPr>
          </w:p>
          <w:p w:rsidR="0055143A" w:rsidRDefault="0055143A" w:rsidP="00866DA7">
            <w:pPr>
              <w:pStyle w:val="TableParagraph"/>
            </w:pPr>
            <w:r>
              <w:t xml:space="preserve">Development and resurfacing of the school playground; enriching the children’s sporting opportunities. </w:t>
            </w:r>
          </w:p>
          <w:p w:rsidR="0055143A" w:rsidRDefault="0055143A" w:rsidP="00866DA7">
            <w:pPr>
              <w:pStyle w:val="TableParagraph"/>
            </w:pPr>
          </w:p>
          <w:p w:rsidR="0055143A" w:rsidRDefault="0055143A" w:rsidP="00866DA7">
            <w:pPr>
              <w:pStyle w:val="TableParagraph"/>
            </w:pPr>
            <w:r>
              <w:t xml:space="preserve">Running ‘Healthy Eating Week’, raising awareness of healthy eating and emphasizing the importance of diet and ‘how we eat’ in regards to sport. </w:t>
            </w:r>
          </w:p>
          <w:p w:rsidR="0055143A" w:rsidRDefault="0055143A" w:rsidP="00866D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678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55143A" w:rsidRDefault="0055143A" w:rsidP="00866DA7">
            <w:pPr>
              <w:pStyle w:val="TableParagraph"/>
            </w:pPr>
            <w:r>
              <w:t xml:space="preserve">Allow more opportunities for </w:t>
            </w:r>
            <w:r>
              <w:t>Intra school</w:t>
            </w:r>
            <w:r>
              <w:t>/trust</w:t>
            </w:r>
            <w:r>
              <w:t xml:space="preserve"> competitions. </w:t>
            </w:r>
          </w:p>
          <w:p w:rsidR="0055143A" w:rsidRDefault="0055143A" w:rsidP="00866DA7">
            <w:pPr>
              <w:pStyle w:val="TableParagraph"/>
            </w:pPr>
          </w:p>
          <w:p w:rsidR="0055143A" w:rsidRDefault="0055143A" w:rsidP="00866DA7">
            <w:pPr>
              <w:pStyle w:val="TableParagraph"/>
            </w:pPr>
            <w:r>
              <w:t>To improve PE assessment across the school</w:t>
            </w:r>
            <w:r>
              <w:t>.</w:t>
            </w:r>
          </w:p>
          <w:p w:rsidR="0055143A" w:rsidRDefault="0055143A" w:rsidP="00866DA7">
            <w:pPr>
              <w:pStyle w:val="TableParagraph"/>
            </w:pPr>
          </w:p>
          <w:p w:rsidR="0055143A" w:rsidRDefault="0055143A" w:rsidP="00866DA7">
            <w:pPr>
              <w:pStyle w:val="TableParagraph"/>
            </w:pPr>
            <w:r>
              <w:t xml:space="preserve">Complete a staff subject knowledge audit and then </w:t>
            </w:r>
            <w:proofErr w:type="spellStart"/>
            <w:r>
              <w:t>organise</w:t>
            </w:r>
            <w:proofErr w:type="spellEnd"/>
            <w:r>
              <w:t xml:space="preserve"> relevant CPD accordingly.</w:t>
            </w:r>
          </w:p>
          <w:p w:rsidR="0055143A" w:rsidRDefault="0055143A" w:rsidP="00866DA7">
            <w:pPr>
              <w:pStyle w:val="TableParagraph"/>
            </w:pPr>
          </w:p>
          <w:p w:rsidR="0055143A" w:rsidRDefault="0055143A" w:rsidP="00866DA7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Continue to develop the role of ‘Sports Ambassadors’ giving them more opportunities to </w:t>
            </w:r>
            <w:proofErr w:type="spellStart"/>
            <w:r>
              <w:t>organise</w:t>
            </w:r>
            <w:proofErr w:type="spellEnd"/>
            <w:r>
              <w:t xml:space="preserve"> and run school event</w:t>
            </w:r>
            <w:bookmarkStart w:id="0" w:name="_GoBack"/>
            <w:bookmarkEnd w:id="0"/>
            <w:r>
              <w:t>s.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866DA7">
        <w:trPr>
          <w:trHeight w:val="400"/>
        </w:trPr>
        <w:tc>
          <w:tcPr>
            <w:tcW w:w="11634" w:type="dxa"/>
          </w:tcPr>
          <w:p w:rsidR="00C2051F" w:rsidRDefault="00C2051F" w:rsidP="00866DA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866DA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</w:t>
            </w:r>
            <w:r w:rsidR="001F4450">
              <w:rPr>
                <w:color w:val="231F20"/>
                <w:sz w:val="26"/>
              </w:rPr>
              <w:t>*</w:t>
            </w:r>
            <w:r>
              <w:rPr>
                <w:color w:val="231F20"/>
                <w:sz w:val="26"/>
              </w:rPr>
              <w:t>:</w:t>
            </w:r>
          </w:p>
        </w:tc>
      </w:tr>
      <w:tr w:rsidR="00C2051F" w:rsidTr="00866DA7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>?</w:t>
            </w:r>
          </w:p>
        </w:tc>
        <w:tc>
          <w:tcPr>
            <w:tcW w:w="3754" w:type="dxa"/>
          </w:tcPr>
          <w:p w:rsidR="00C2051F" w:rsidRDefault="00C2051F" w:rsidP="00866DA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C2051F" w:rsidTr="00866DA7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Default="00C2051F" w:rsidP="00866DA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C2051F" w:rsidTr="00866DA7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Default="00C2051F" w:rsidP="00866DA7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C2051F" w:rsidTr="00866DA7">
        <w:trPr>
          <w:trHeight w:val="1220"/>
        </w:trPr>
        <w:tc>
          <w:tcPr>
            <w:tcW w:w="11634" w:type="dxa"/>
          </w:tcPr>
          <w:p w:rsidR="00C2051F" w:rsidRDefault="00C2051F" w:rsidP="00866DA7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866DA7">
            <w:pPr>
              <w:pStyle w:val="TableParagraph"/>
              <w:spacing w:before="17"/>
              <w:ind w:left="70"/>
              <w:rPr>
                <w:sz w:val="26"/>
              </w:rPr>
            </w:pPr>
            <w:r w:rsidRPr="00E5110E">
              <w:rPr>
                <w:color w:val="231F20"/>
                <w:sz w:val="26"/>
                <w:highlight w:val="yellow"/>
              </w:rPr>
              <w:t>Yes</w:t>
            </w:r>
            <w:r>
              <w:rPr>
                <w:color w:val="231F20"/>
                <w:sz w:val="26"/>
              </w:rPr>
              <w:t>/No</w:t>
            </w:r>
          </w:p>
        </w:tc>
      </w:tr>
      <w:tr w:rsidR="00C2051F" w:rsidTr="00866DA7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866DA7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Pr="001F4450" w:rsidRDefault="001F4450" w:rsidP="001F4450">
      <w:pPr>
        <w:rPr>
          <w:rFonts w:asciiTheme="minorHAnsi" w:hAnsiTheme="minorHAnsi" w:cstheme="minorHAnsi"/>
          <w:sz w:val="26"/>
          <w:szCs w:val="26"/>
        </w:rPr>
      </w:pPr>
      <w:r w:rsidRPr="001F4450">
        <w:rPr>
          <w:rFonts w:asciiTheme="minorHAnsi" w:hAnsiTheme="minorHAnsi" w:cstheme="minorHAnsi"/>
          <w:sz w:val="26"/>
          <w:szCs w:val="26"/>
        </w:rPr>
        <w:t>*</w:t>
      </w:r>
      <w:r>
        <w:rPr>
          <w:rFonts w:asciiTheme="minorHAnsi" w:hAnsiTheme="minorHAnsi" w:cstheme="minorHAnsi"/>
          <w:sz w:val="26"/>
          <w:szCs w:val="26"/>
        </w:rPr>
        <w:t>S</w:t>
      </w:r>
      <w:r w:rsidRPr="001F4450">
        <w:rPr>
          <w:rFonts w:asciiTheme="minorHAnsi" w:hAnsiTheme="minorHAnsi" w:cstheme="minorHAnsi"/>
          <w:sz w:val="26"/>
          <w:szCs w:val="26"/>
        </w:rPr>
        <w:t>chools may wish to provide this information in April, just be</w:t>
      </w:r>
      <w:r>
        <w:rPr>
          <w:rFonts w:asciiTheme="minorHAnsi" w:hAnsiTheme="minorHAnsi" w:cstheme="minorHAnsi"/>
          <w:sz w:val="26"/>
          <w:szCs w:val="26"/>
        </w:rPr>
        <w:t>fore the publication deadline.</w:t>
      </w:r>
    </w:p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D05350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00F18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464A" w:rsidRDefault="0089464A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89464A" w:rsidRDefault="0089464A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89464A" w:rsidRDefault="0089464A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89464A" w:rsidRDefault="0089464A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Tr="00866DA7">
        <w:trPr>
          <w:trHeight w:val="380"/>
        </w:trPr>
        <w:tc>
          <w:tcPr>
            <w:tcW w:w="3720" w:type="dxa"/>
          </w:tcPr>
          <w:p w:rsidR="00C2051F" w:rsidRDefault="00C2051F" w:rsidP="00866DA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600" w:type="dxa"/>
          </w:tcPr>
          <w:p w:rsidR="00C2051F" w:rsidRDefault="00C2051F" w:rsidP="00866DA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5C7F74">
              <w:rPr>
                <w:color w:val="231F20"/>
                <w:sz w:val="24"/>
              </w:rPr>
              <w:t>16,000</w:t>
            </w:r>
          </w:p>
        </w:tc>
        <w:tc>
          <w:tcPr>
            <w:tcW w:w="4923" w:type="dxa"/>
            <w:gridSpan w:val="2"/>
          </w:tcPr>
          <w:p w:rsidR="00C2051F" w:rsidRDefault="00C2051F" w:rsidP="00866DA7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5C7F74">
              <w:rPr>
                <w:b/>
                <w:color w:val="231F20"/>
                <w:sz w:val="24"/>
              </w:rPr>
              <w:t xml:space="preserve"> 8/5/2018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866DA7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866DA7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866DA7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66DA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866DA7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89464A" w:rsidP="00866DA7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16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866DA7">
        <w:trPr>
          <w:trHeight w:val="640"/>
        </w:trPr>
        <w:tc>
          <w:tcPr>
            <w:tcW w:w="3720" w:type="dxa"/>
          </w:tcPr>
          <w:p w:rsidR="00C2051F" w:rsidRDefault="00C2051F" w:rsidP="00866DA7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866DA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866DA7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866DA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866DA7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866DA7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E5110E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  <w:r w:rsidRPr="00262E9D">
              <w:rPr>
                <w:color w:val="000000"/>
              </w:rPr>
              <w:t>To enhance lunch time outside play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866DA7" w:rsidRDefault="00D66154" w:rsidP="00D66154">
            <w:pPr>
              <w:pStyle w:val="TableParagraph"/>
              <w:numPr>
                <w:ilvl w:val="0"/>
                <w:numId w:val="9"/>
              </w:numPr>
            </w:pPr>
            <w:r w:rsidRPr="00262E9D">
              <w:rPr>
                <w:color w:val="000000"/>
              </w:rPr>
              <w:t>Lunchtime team games coach</w:t>
            </w:r>
            <w:r>
              <w:rPr>
                <w:color w:val="000000"/>
              </w:rPr>
              <w:t xml:space="preserve"> on Monday and Friday lunch times</w:t>
            </w:r>
          </w:p>
          <w:p w:rsidR="00866DA7" w:rsidRPr="00866DA7" w:rsidRDefault="00866DA7" w:rsidP="00D66154">
            <w:pPr>
              <w:pStyle w:val="TableParagraph"/>
              <w:ind w:left="72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66DA7" w:rsidRDefault="00866DA7" w:rsidP="00D6615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D66154">
              <w:rPr>
                <w:rFonts w:ascii="Times New Roman"/>
                <w:sz w:val="24"/>
              </w:rPr>
              <w:t>£</w:t>
            </w:r>
            <w:r w:rsidR="00D66154">
              <w:rPr>
                <w:rFonts w:ascii="Times New Roman"/>
                <w:sz w:val="24"/>
              </w:rPr>
              <w:t>2560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Pr="00D66154" w:rsidRDefault="00D66154" w:rsidP="00D66154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 w:rsidRPr="00D66154">
              <w:rPr>
                <w:rFonts w:asciiTheme="minorHAnsi" w:hAnsiTheme="minorHAnsi" w:cstheme="minorHAnsi"/>
              </w:rPr>
              <w:t xml:space="preserve">Less active children being involved in variety of different sporting/physical activities. 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Pr="00866DA7" w:rsidRDefault="00D66154" w:rsidP="00D66154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 w:rsidRPr="00D66154">
              <w:rPr>
                <w:rFonts w:asciiTheme="minorHAnsi" w:hAnsiTheme="minorHAnsi" w:cstheme="minorHAnsi"/>
                <w:sz w:val="20"/>
              </w:rPr>
              <w:t>Getting sports council to support in running lunch/ break time clubs</w:t>
            </w:r>
            <w:r>
              <w:rPr>
                <w:rFonts w:asciiTheme="minorHAnsi" w:hAnsiTheme="minorHAnsi" w:cstheme="minorHAnsi"/>
                <w:sz w:val="24"/>
              </w:rPr>
              <w:t xml:space="preserve">. </w:t>
            </w:r>
          </w:p>
        </w:tc>
      </w:tr>
      <w:tr w:rsidR="00C2051F" w:rsidTr="00866DA7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866DA7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866DA7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66DA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866DA7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89464A" w:rsidP="00866DA7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866DA7">
        <w:trPr>
          <w:trHeight w:val="600"/>
        </w:trPr>
        <w:tc>
          <w:tcPr>
            <w:tcW w:w="3720" w:type="dxa"/>
          </w:tcPr>
          <w:p w:rsidR="00C2051F" w:rsidRDefault="00C2051F" w:rsidP="00866DA7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866DA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866DA7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866DA7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866DA7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866DA7">
        <w:trPr>
          <w:trHeight w:val="2920"/>
        </w:trPr>
        <w:tc>
          <w:tcPr>
            <w:tcW w:w="3720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66DA7" w:rsidRDefault="00866DA7" w:rsidP="00866DA7">
            <w:r w:rsidRPr="00262E9D">
              <w:t>To help overcome the school’s lack of physical space through children being able to access sport and outward bound activities beyond the school</w:t>
            </w:r>
          </w:p>
          <w:p w:rsidR="00D66154" w:rsidRDefault="00D66154" w:rsidP="00866DA7"/>
          <w:p w:rsidR="00D66154" w:rsidRDefault="00D66154" w:rsidP="00866DA7">
            <w:r>
              <w:t xml:space="preserve">Children receiving specialist swimming provision – for every year group across the school. </w:t>
            </w:r>
          </w:p>
          <w:p w:rsidR="00D66154" w:rsidRDefault="00D66154" w:rsidP="00866DA7"/>
          <w:p w:rsidR="00D66154" w:rsidRDefault="00D66154" w:rsidP="00866DA7"/>
          <w:p w:rsidR="00D66154" w:rsidRDefault="00D66154" w:rsidP="00866DA7"/>
          <w:p w:rsidR="00D66154" w:rsidRPr="00262E9D" w:rsidRDefault="00D66154" w:rsidP="00866DA7">
            <w:r>
              <w:lastRenderedPageBreak/>
              <w:t>School to raise awareness of healthy eating and importance of diet within sport.</w:t>
            </w:r>
          </w:p>
          <w:p w:rsidR="00866DA7" w:rsidRDefault="00866DA7" w:rsidP="00866D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866DA7" w:rsidRPr="00262E9D" w:rsidRDefault="00866DA7" w:rsidP="00866DA7">
            <w:pPr>
              <w:widowControl/>
              <w:numPr>
                <w:ilvl w:val="0"/>
                <w:numId w:val="5"/>
              </w:numPr>
              <w:autoSpaceDE/>
              <w:autoSpaceDN/>
            </w:pPr>
            <w:r w:rsidRPr="00262E9D">
              <w:lastRenderedPageBreak/>
              <w:t>Specialist Coaches at Wiltshire School of Gymnastics</w:t>
            </w:r>
          </w:p>
          <w:p w:rsidR="00866DA7" w:rsidRPr="00262E9D" w:rsidRDefault="00866DA7" w:rsidP="00866DA7">
            <w:pPr>
              <w:widowControl/>
              <w:numPr>
                <w:ilvl w:val="0"/>
                <w:numId w:val="5"/>
              </w:numPr>
              <w:autoSpaceDE/>
              <w:autoSpaceDN/>
            </w:pPr>
            <w:r w:rsidRPr="00262E9D">
              <w:t>Bus travel to Wiltshire School of Gymnastics</w:t>
            </w:r>
          </w:p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D66154">
            <w:pPr>
              <w:widowControl/>
              <w:numPr>
                <w:ilvl w:val="0"/>
                <w:numId w:val="10"/>
              </w:numPr>
              <w:autoSpaceDE/>
              <w:autoSpaceDN/>
            </w:pPr>
            <w:r w:rsidRPr="00262E9D">
              <w:t xml:space="preserve">Payment for lifeguard </w:t>
            </w:r>
          </w:p>
          <w:p w:rsidR="00D66154" w:rsidRDefault="00D66154" w:rsidP="00D66154">
            <w:pPr>
              <w:widowControl/>
              <w:numPr>
                <w:ilvl w:val="0"/>
                <w:numId w:val="10"/>
              </w:numPr>
              <w:autoSpaceDE/>
              <w:autoSpaceDN/>
            </w:pPr>
            <w:r>
              <w:t>Cost of Swimming</w:t>
            </w:r>
          </w:p>
          <w:p w:rsidR="00D66154" w:rsidRDefault="00D66154" w:rsidP="00D66154">
            <w:pPr>
              <w:widowControl/>
              <w:numPr>
                <w:ilvl w:val="0"/>
                <w:numId w:val="10"/>
              </w:numPr>
              <w:autoSpaceDE/>
              <w:autoSpaceDN/>
            </w:pPr>
            <w:r>
              <w:t>Swimming Instructors</w:t>
            </w:r>
          </w:p>
          <w:p w:rsidR="00D66154" w:rsidRDefault="00D66154" w:rsidP="00D66154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t xml:space="preserve">Bus travel to </w:t>
            </w:r>
            <w:proofErr w:type="spellStart"/>
            <w:r>
              <w:t>Devizes</w:t>
            </w:r>
            <w:proofErr w:type="spellEnd"/>
            <w:r>
              <w:t xml:space="preserve"> Swimming Pool</w:t>
            </w:r>
          </w:p>
          <w:p w:rsidR="00D66154" w:rsidRPr="00D66154" w:rsidRDefault="00D66154" w:rsidP="00D66154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Children to go to Farm Cookery School and learn about healthy eating in practical environment. </w:t>
            </w:r>
          </w:p>
        </w:tc>
        <w:tc>
          <w:tcPr>
            <w:tcW w:w="1616" w:type="dxa"/>
          </w:tcPr>
          <w:p w:rsidR="00C2051F" w:rsidRDefault="00866DA7" w:rsidP="00866D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 xml:space="preserve">1820 </w:t>
            </w: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2863.80</w:t>
            </w: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66154" w:rsidRDefault="00E15A8E" w:rsidP="00866D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89464A">
              <w:rPr>
                <w:rFonts w:ascii="Times New Roman"/>
                <w:sz w:val="24"/>
              </w:rPr>
              <w:t>350</w:t>
            </w:r>
          </w:p>
        </w:tc>
        <w:tc>
          <w:tcPr>
            <w:tcW w:w="3307" w:type="dxa"/>
          </w:tcPr>
          <w:p w:rsidR="00D66154" w:rsidRDefault="00866DA7" w:rsidP="00866DA7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866DA7">
              <w:rPr>
                <w:rFonts w:asciiTheme="minorHAnsi" w:hAnsiTheme="minorHAnsi" w:cstheme="minorHAnsi"/>
                <w:sz w:val="20"/>
              </w:rPr>
              <w:lastRenderedPageBreak/>
              <w:t xml:space="preserve">Children joining specialist gymnastics clubs outside of school. </w:t>
            </w:r>
          </w:p>
          <w:p w:rsidR="00D66154" w:rsidRPr="00D66154" w:rsidRDefault="00D66154" w:rsidP="00D66154"/>
          <w:p w:rsidR="00D66154" w:rsidRPr="00D66154" w:rsidRDefault="00D66154" w:rsidP="00D66154"/>
          <w:p w:rsidR="00D66154" w:rsidRPr="00D66154" w:rsidRDefault="00D66154" w:rsidP="00D66154"/>
          <w:p w:rsidR="00C2051F" w:rsidRDefault="00D66154" w:rsidP="00D66154">
            <w:pPr>
              <w:pStyle w:val="ListParagraph"/>
              <w:numPr>
                <w:ilvl w:val="0"/>
                <w:numId w:val="6"/>
              </w:numPr>
            </w:pPr>
            <w:r>
              <w:t xml:space="preserve"> Children from years 3,4,5,6 competing in schools swimming competition.</w:t>
            </w:r>
          </w:p>
          <w:p w:rsidR="00E15A8E" w:rsidRDefault="00E15A8E" w:rsidP="00E15A8E"/>
          <w:p w:rsidR="00E15A8E" w:rsidRDefault="00E15A8E" w:rsidP="00E15A8E"/>
          <w:p w:rsidR="00E15A8E" w:rsidRDefault="00E15A8E" w:rsidP="00E15A8E"/>
          <w:p w:rsidR="00E15A8E" w:rsidRDefault="00E15A8E" w:rsidP="00E15A8E"/>
          <w:p w:rsidR="00E15A8E" w:rsidRDefault="00E15A8E" w:rsidP="00E15A8E">
            <w:pPr>
              <w:pStyle w:val="ListParagraph"/>
              <w:numPr>
                <w:ilvl w:val="0"/>
                <w:numId w:val="6"/>
              </w:numPr>
            </w:pPr>
            <w:r>
              <w:t>Increase awareness of healthy eating.</w:t>
            </w:r>
          </w:p>
          <w:p w:rsidR="00E15A8E" w:rsidRPr="00D66154" w:rsidRDefault="00E15A8E" w:rsidP="00E15A8E">
            <w:pPr>
              <w:pStyle w:val="ListParagraph"/>
              <w:ind w:left="720" w:firstLine="0"/>
            </w:pPr>
          </w:p>
        </w:tc>
        <w:tc>
          <w:tcPr>
            <w:tcW w:w="3135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66DA7" w:rsidRPr="00866DA7" w:rsidRDefault="00866DA7" w:rsidP="00866DA7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866DA7">
              <w:rPr>
                <w:rFonts w:asciiTheme="minorHAnsi" w:hAnsiTheme="minorHAnsi" w:cstheme="minorHAnsi"/>
                <w:sz w:val="20"/>
              </w:rPr>
              <w:t xml:space="preserve">Children to take part in schools gymnastics competition. 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866DA7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66DA7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866DA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89464A" w:rsidP="00866DA7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16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866DA7">
        <w:trPr>
          <w:trHeight w:val="580"/>
        </w:trPr>
        <w:tc>
          <w:tcPr>
            <w:tcW w:w="3758" w:type="dxa"/>
          </w:tcPr>
          <w:p w:rsidR="00C2051F" w:rsidRDefault="00C2051F" w:rsidP="00866DA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866DA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866DA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866DA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866DA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866DA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866DA7">
        <w:trPr>
          <w:trHeight w:val="2040"/>
        </w:trPr>
        <w:tc>
          <w:tcPr>
            <w:tcW w:w="3758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66DA7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  <w:r w:rsidRPr="00262E9D">
              <w:t>To enhance the provision of P.E in the school and Teacher’s to learn from this.</w:t>
            </w:r>
          </w:p>
        </w:tc>
        <w:tc>
          <w:tcPr>
            <w:tcW w:w="3458" w:type="dxa"/>
          </w:tcPr>
          <w:p w:rsidR="00D66154" w:rsidRDefault="00D66154" w:rsidP="00D66154">
            <w:pPr>
              <w:pStyle w:val="TableParagraph"/>
              <w:numPr>
                <w:ilvl w:val="0"/>
                <w:numId w:val="4"/>
              </w:numPr>
            </w:pPr>
            <w:r w:rsidRPr="00262E9D">
              <w:t>PH Sports are now providing specific PE coaching in all classes.</w:t>
            </w:r>
          </w:p>
          <w:p w:rsidR="00D66154" w:rsidRPr="00866DA7" w:rsidRDefault="00D66154" w:rsidP="00D66154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</w:rPr>
              <w:t xml:space="preserve">Delivering afterschool clubs to children in a variety of different sports. </w:t>
            </w:r>
          </w:p>
          <w:p w:rsidR="00C2051F" w:rsidRPr="00D82578" w:rsidRDefault="00C2051F" w:rsidP="00D8257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</w:tcPr>
          <w:p w:rsidR="00C2051F" w:rsidRDefault="00D66154" w:rsidP="00866D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2560</w:t>
            </w:r>
          </w:p>
        </w:tc>
        <w:tc>
          <w:tcPr>
            <w:tcW w:w="3423" w:type="dxa"/>
          </w:tcPr>
          <w:p w:rsidR="00D66154" w:rsidRPr="00866DA7" w:rsidRDefault="00D66154" w:rsidP="00D66154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</w:rPr>
            </w:pPr>
            <w:r w:rsidRPr="00866DA7">
              <w:rPr>
                <w:rFonts w:asciiTheme="minorHAnsi" w:hAnsiTheme="minorHAnsi" w:cstheme="minorHAnsi"/>
              </w:rPr>
              <w:t xml:space="preserve">Teachers are taking PE lessons alongside PH sports </w:t>
            </w:r>
          </w:p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Default="00D66154" w:rsidP="00D66154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 w:rsidRPr="00866DA7">
              <w:rPr>
                <w:rFonts w:asciiTheme="minorHAnsi" w:hAnsiTheme="minorHAnsi" w:cstheme="minorHAnsi"/>
              </w:rPr>
              <w:t>All class teachers to be taking some PE lessons alongside PH sports</w:t>
            </w:r>
          </w:p>
        </w:tc>
      </w:tr>
      <w:tr w:rsidR="00C2051F" w:rsidTr="00866DA7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66DA7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866DA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89464A" w:rsidP="00866DA7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39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866DA7">
        <w:trPr>
          <w:trHeight w:val="580"/>
        </w:trPr>
        <w:tc>
          <w:tcPr>
            <w:tcW w:w="3758" w:type="dxa"/>
          </w:tcPr>
          <w:p w:rsidR="00C2051F" w:rsidRDefault="00C2051F" w:rsidP="00866DA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866DA7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866DA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866DA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866DA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866DA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866DA7">
        <w:trPr>
          <w:trHeight w:val="2160"/>
        </w:trPr>
        <w:tc>
          <w:tcPr>
            <w:tcW w:w="3758" w:type="dxa"/>
          </w:tcPr>
          <w:p w:rsidR="00D82578" w:rsidRDefault="00C2051F" w:rsidP="00866DA7">
            <w:pPr>
              <w:pStyle w:val="TableParagraph"/>
              <w:spacing w:line="257" w:lineRule="exact"/>
              <w:ind w:left="18"/>
            </w:pPr>
            <w:r>
              <w:rPr>
                <w:color w:val="231F20"/>
                <w:sz w:val="24"/>
              </w:rPr>
              <w:t>Additional achievements:</w:t>
            </w:r>
            <w:r w:rsidR="00D82578">
              <w:t xml:space="preserve"> </w:t>
            </w:r>
          </w:p>
          <w:p w:rsidR="00D82578" w:rsidRDefault="00D82578" w:rsidP="00866DA7">
            <w:pPr>
              <w:pStyle w:val="TableParagraph"/>
              <w:spacing w:line="257" w:lineRule="exact"/>
              <w:ind w:left="18"/>
            </w:pPr>
          </w:p>
          <w:p w:rsidR="00C2051F" w:rsidRDefault="00D82578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t>Re-surfacing half of the playground with ‘play turf’ – enriching children’s PE and sporting extra-curricular opportunities.</w:t>
            </w:r>
          </w:p>
        </w:tc>
        <w:tc>
          <w:tcPr>
            <w:tcW w:w="3458" w:type="dxa"/>
          </w:tcPr>
          <w:p w:rsidR="00C2051F" w:rsidRDefault="00D82578" w:rsidP="00D82578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 w:rsidRPr="00D82578">
              <w:rPr>
                <w:rFonts w:asciiTheme="minorHAnsi" w:hAnsiTheme="minorHAnsi" w:cstheme="minorHAnsi"/>
              </w:rPr>
              <w:t>Quotes given to school and awaiting maintenance on playground to start at the end of the academic year.</w:t>
            </w:r>
          </w:p>
        </w:tc>
        <w:tc>
          <w:tcPr>
            <w:tcW w:w="1663" w:type="dxa"/>
          </w:tcPr>
          <w:p w:rsidR="00C2051F" w:rsidRDefault="00D82578" w:rsidP="00866D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6250</w:t>
            </w:r>
          </w:p>
        </w:tc>
        <w:tc>
          <w:tcPr>
            <w:tcW w:w="3423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866DA7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866DA7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866DA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89464A">
            <w:pPr>
              <w:pStyle w:val="TableParagraph"/>
              <w:spacing w:line="257" w:lineRule="exact"/>
              <w:rPr>
                <w:sz w:val="24"/>
              </w:rPr>
            </w:pPr>
          </w:p>
        </w:tc>
      </w:tr>
      <w:tr w:rsidR="00C2051F" w:rsidTr="00866DA7">
        <w:trPr>
          <w:trHeight w:val="600"/>
        </w:trPr>
        <w:tc>
          <w:tcPr>
            <w:tcW w:w="3758" w:type="dxa"/>
          </w:tcPr>
          <w:p w:rsidR="00C2051F" w:rsidRDefault="00C2051F" w:rsidP="00866DA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866DA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866DA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866DA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866DA7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866DA7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866DA7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866DA7">
        <w:trPr>
          <w:trHeight w:val="2120"/>
        </w:trPr>
        <w:tc>
          <w:tcPr>
            <w:tcW w:w="3758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82578" w:rsidRDefault="00E15A8E" w:rsidP="00866D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School to participate in more competitive sports competition. </w:t>
            </w:r>
          </w:p>
          <w:p w:rsidR="00E15A8E" w:rsidRDefault="00E15A8E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0137D" w:rsidRDefault="0080137D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0137D" w:rsidRDefault="0080137D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0137D" w:rsidRDefault="00D82578" w:rsidP="00866D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School to introduce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Young Ambassadors/ Sports Council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</w:t>
            </w:r>
          </w:p>
          <w:p w:rsidR="0080137D" w:rsidRDefault="0080137D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0137D" w:rsidRDefault="0080137D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0137D" w:rsidRDefault="0080137D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D82578" w:rsidRDefault="00D82578" w:rsidP="00866DA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Organize and run Inter-school competition</w:t>
            </w:r>
          </w:p>
        </w:tc>
        <w:tc>
          <w:tcPr>
            <w:tcW w:w="3458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E15A8E" w:rsidRDefault="00E15A8E" w:rsidP="00E15A8E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Release time for subject leader/TA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to take children to sports </w:t>
            </w:r>
            <w:proofErr w:type="spellStart"/>
            <w:r>
              <w:rPr>
                <w:rFonts w:ascii="Times New Roman"/>
                <w:sz w:val="24"/>
              </w:rPr>
              <w:t>compitions</w:t>
            </w:r>
            <w:proofErr w:type="spellEnd"/>
          </w:p>
          <w:p w:rsidR="00E15A8E" w:rsidRDefault="00E15A8E" w:rsidP="00E15A8E">
            <w:pPr>
              <w:pStyle w:val="TableParagraph"/>
              <w:rPr>
                <w:rFonts w:ascii="Times New Roman"/>
                <w:sz w:val="24"/>
              </w:rPr>
            </w:pPr>
          </w:p>
          <w:p w:rsidR="00E15A8E" w:rsidRDefault="00E15A8E" w:rsidP="00E15A8E">
            <w:pPr>
              <w:pStyle w:val="TableParagraph"/>
              <w:rPr>
                <w:rFonts w:ascii="Times New Roman"/>
                <w:sz w:val="24"/>
              </w:rPr>
            </w:pPr>
          </w:p>
          <w:p w:rsidR="00E15A8E" w:rsidRDefault="00E15A8E" w:rsidP="00E15A8E">
            <w:pPr>
              <w:pStyle w:val="TableParagraph"/>
              <w:rPr>
                <w:rFonts w:ascii="Times New Roman"/>
                <w:sz w:val="24"/>
              </w:rPr>
            </w:pPr>
          </w:p>
          <w:p w:rsidR="00E15A8E" w:rsidRDefault="00E15A8E" w:rsidP="00E15A8E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leaders to organize </w:t>
            </w:r>
            <w:r>
              <w:rPr>
                <w:rFonts w:ascii="Times New Roman"/>
                <w:sz w:val="24"/>
              </w:rPr>
              <w:lastRenderedPageBreak/>
              <w:t>event with help of subject leader.</w:t>
            </w:r>
          </w:p>
        </w:tc>
        <w:tc>
          <w:tcPr>
            <w:tcW w:w="1663" w:type="dxa"/>
          </w:tcPr>
          <w:p w:rsidR="00E15A8E" w:rsidRDefault="00E15A8E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E15A8E" w:rsidRDefault="00E15A8E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E15A8E" w:rsidRDefault="00E15A8E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Pr="00E15A8E" w:rsidRDefault="0089464A" w:rsidP="00866DA7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>
              <w:rPr>
                <w:rFonts w:ascii="Times New Roman"/>
                <w:color w:val="FF0000"/>
                <w:sz w:val="24"/>
              </w:rPr>
              <w:t>Covered through TA</w:t>
            </w:r>
            <w:r>
              <w:rPr>
                <w:rFonts w:ascii="Times New Roman"/>
                <w:color w:val="FF0000"/>
                <w:sz w:val="24"/>
              </w:rPr>
              <w:t>’</w:t>
            </w:r>
            <w:r>
              <w:rPr>
                <w:rFonts w:ascii="Times New Roman"/>
                <w:color w:val="FF0000"/>
                <w:sz w:val="24"/>
              </w:rPr>
              <w:t xml:space="preserve">s. </w:t>
            </w:r>
          </w:p>
        </w:tc>
        <w:tc>
          <w:tcPr>
            <w:tcW w:w="3423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E15A8E" w:rsidRDefault="00E15A8E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0137D" w:rsidRDefault="00E15A8E" w:rsidP="0080137D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School has taken part in Cross Country, </w:t>
            </w:r>
            <w:r w:rsidR="0080137D">
              <w:rPr>
                <w:rFonts w:ascii="Times New Roman"/>
                <w:sz w:val="24"/>
              </w:rPr>
              <w:t>Football, Swimming and Cricket.</w:t>
            </w:r>
          </w:p>
          <w:p w:rsidR="0080137D" w:rsidRDefault="0080137D" w:rsidP="0080137D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80137D" w:rsidRDefault="0080137D" w:rsidP="0080137D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Subject leader has taken children to young </w:t>
            </w:r>
            <w:r>
              <w:rPr>
                <w:rFonts w:ascii="Times New Roman"/>
                <w:sz w:val="24"/>
              </w:rPr>
              <w:lastRenderedPageBreak/>
              <w:t>ambassador courses.</w:t>
            </w:r>
          </w:p>
          <w:p w:rsidR="0080137D" w:rsidRDefault="0080137D" w:rsidP="0080137D">
            <w:pPr>
              <w:pStyle w:val="ListParagraph"/>
              <w:rPr>
                <w:rFonts w:ascii="Times New Roman"/>
                <w:sz w:val="24"/>
              </w:rPr>
            </w:pPr>
          </w:p>
          <w:p w:rsidR="0080137D" w:rsidRDefault="0080137D" w:rsidP="0080137D">
            <w:pPr>
              <w:pStyle w:val="TableParagraph"/>
              <w:ind w:left="720"/>
              <w:rPr>
                <w:rFonts w:ascii="Times New Roman"/>
                <w:sz w:val="24"/>
              </w:rPr>
            </w:pPr>
          </w:p>
          <w:p w:rsidR="0080137D" w:rsidRDefault="0080137D" w:rsidP="0080137D">
            <w:pPr>
              <w:pStyle w:val="ListParagraph"/>
              <w:rPr>
                <w:rFonts w:ascii="Times New Roman"/>
                <w:sz w:val="24"/>
              </w:rPr>
            </w:pPr>
          </w:p>
          <w:p w:rsidR="0080137D" w:rsidRPr="0080137D" w:rsidRDefault="0080137D" w:rsidP="0080137D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council ran skipping competition within school. </w:t>
            </w:r>
          </w:p>
        </w:tc>
        <w:tc>
          <w:tcPr>
            <w:tcW w:w="3076" w:type="dxa"/>
          </w:tcPr>
          <w:p w:rsidR="00C2051F" w:rsidRDefault="00C2051F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0137D" w:rsidRDefault="0080137D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0137D" w:rsidRDefault="0080137D" w:rsidP="0080137D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Aim to enter two more sporting competitions next academic year.</w:t>
            </w:r>
          </w:p>
          <w:p w:rsidR="0080137D" w:rsidRDefault="0080137D" w:rsidP="00866DA7">
            <w:pPr>
              <w:pStyle w:val="TableParagraph"/>
              <w:rPr>
                <w:rFonts w:ascii="Times New Roman"/>
                <w:sz w:val="24"/>
              </w:rPr>
            </w:pPr>
          </w:p>
          <w:p w:rsidR="0080137D" w:rsidRDefault="0080137D" w:rsidP="0080137D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Current young ambassadors are </w:t>
            </w:r>
            <w:r>
              <w:rPr>
                <w:rFonts w:ascii="Times New Roman"/>
                <w:sz w:val="24"/>
              </w:rPr>
              <w:lastRenderedPageBreak/>
              <w:t xml:space="preserve">training </w:t>
            </w:r>
            <w:proofErr w:type="spellStart"/>
            <w:r>
              <w:rPr>
                <w:rFonts w:ascii="Times New Roman"/>
                <w:sz w:val="24"/>
              </w:rPr>
              <w:t>Yr</w:t>
            </w:r>
            <w:proofErr w:type="spellEnd"/>
            <w:r>
              <w:rPr>
                <w:rFonts w:ascii="Times New Roman"/>
                <w:sz w:val="24"/>
              </w:rPr>
              <w:t xml:space="preserve"> 5 children in preparation for next year</w:t>
            </w:r>
          </w:p>
          <w:p w:rsidR="0080137D" w:rsidRDefault="0080137D" w:rsidP="0080137D">
            <w:pPr>
              <w:pStyle w:val="ListParagraph"/>
              <w:rPr>
                <w:rFonts w:ascii="Times New Roman"/>
                <w:sz w:val="24"/>
              </w:rPr>
            </w:pPr>
          </w:p>
          <w:p w:rsidR="0080137D" w:rsidRDefault="0080137D" w:rsidP="0080137D">
            <w:pPr>
              <w:pStyle w:val="TableParagraph"/>
              <w:numPr>
                <w:ilvl w:val="0"/>
                <w:numId w:val="1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Aim to run more inter school/inter trust competitions</w:t>
            </w:r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64A" w:rsidRDefault="0089464A">
      <w:r>
        <w:separator/>
      </w:r>
    </w:p>
  </w:endnote>
  <w:endnote w:type="continuationSeparator" w:id="0">
    <w:p w:rsidR="0089464A" w:rsidRDefault="00894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64A" w:rsidRDefault="0089464A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B5B1D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022D10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464A" w:rsidRDefault="0089464A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89464A" w:rsidRDefault="0089464A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464A" w:rsidRDefault="0089464A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89464A" w:rsidRDefault="0089464A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89464A" w:rsidRPr="003E7E98" w:rsidRDefault="0089464A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64A" w:rsidRDefault="0089464A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666BAE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0BF4BE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464A" w:rsidRDefault="008946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89464A" w:rsidRDefault="008946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464A" w:rsidRDefault="008946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89464A" w:rsidRDefault="008946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64A" w:rsidRDefault="0089464A">
      <w:r>
        <w:separator/>
      </w:r>
    </w:p>
  </w:footnote>
  <w:footnote w:type="continuationSeparator" w:id="0">
    <w:p w:rsidR="0089464A" w:rsidRDefault="008946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5058"/>
    <w:multiLevelType w:val="hybridMultilevel"/>
    <w:tmpl w:val="37A65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B1EFD"/>
    <w:multiLevelType w:val="hybridMultilevel"/>
    <w:tmpl w:val="1CEC11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1F6AAD"/>
    <w:multiLevelType w:val="hybridMultilevel"/>
    <w:tmpl w:val="84985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F453E"/>
    <w:multiLevelType w:val="hybridMultilevel"/>
    <w:tmpl w:val="2C60E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57F41"/>
    <w:multiLevelType w:val="hybridMultilevel"/>
    <w:tmpl w:val="B8E6E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1480D"/>
    <w:multiLevelType w:val="hybridMultilevel"/>
    <w:tmpl w:val="6E762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932A21"/>
    <w:multiLevelType w:val="hybridMultilevel"/>
    <w:tmpl w:val="987C5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04B76"/>
    <w:multiLevelType w:val="hybridMultilevel"/>
    <w:tmpl w:val="E8A82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44C84"/>
    <w:multiLevelType w:val="hybridMultilevel"/>
    <w:tmpl w:val="6FC68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95FE9"/>
    <w:multiLevelType w:val="hybridMultilevel"/>
    <w:tmpl w:val="70724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10"/>
  </w:num>
  <w:num w:numId="5">
    <w:abstractNumId w:val="8"/>
  </w:num>
  <w:num w:numId="6">
    <w:abstractNumId w:val="7"/>
  </w:num>
  <w:num w:numId="7">
    <w:abstractNumId w:val="5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1F4450"/>
    <w:rsid w:val="001F4717"/>
    <w:rsid w:val="002006C4"/>
    <w:rsid w:val="00213832"/>
    <w:rsid w:val="003074D1"/>
    <w:rsid w:val="003E7E98"/>
    <w:rsid w:val="00434D0D"/>
    <w:rsid w:val="005252DD"/>
    <w:rsid w:val="0055143A"/>
    <w:rsid w:val="005C7F74"/>
    <w:rsid w:val="00634C1B"/>
    <w:rsid w:val="00750D9E"/>
    <w:rsid w:val="0080137D"/>
    <w:rsid w:val="00866DA7"/>
    <w:rsid w:val="0089464A"/>
    <w:rsid w:val="00A32B25"/>
    <w:rsid w:val="00C2051F"/>
    <w:rsid w:val="00C66DF9"/>
    <w:rsid w:val="00C7240A"/>
    <w:rsid w:val="00D05350"/>
    <w:rsid w:val="00D66154"/>
    <w:rsid w:val="00D82578"/>
    <w:rsid w:val="00DA30EE"/>
    <w:rsid w:val="00E15A8E"/>
    <w:rsid w:val="00E5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E3EDDE8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F5AE0F6C</Template>
  <TotalTime>18</TotalTime>
  <Pages>8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Aaron McCaldon</cp:lastModifiedBy>
  <cp:revision>4</cp:revision>
  <dcterms:created xsi:type="dcterms:W3CDTF">2018-05-01T13:15:00Z</dcterms:created>
  <dcterms:modified xsi:type="dcterms:W3CDTF">2018-05-17T15:06:00Z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